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44CB5" w14:textId="77777777" w:rsidR="00201CDE" w:rsidRPr="003F493C" w:rsidRDefault="0044734E" w:rsidP="00201CDE">
      <w:pPr>
        <w:widowControl/>
        <w:spacing w:line="259" w:lineRule="auto"/>
        <w:ind w:left="158"/>
        <w:jc w:val="center"/>
        <w:rPr>
          <w:rFonts w:ascii="Calibri" w:eastAsia="Calibri" w:hAnsi="Calibri" w:cs="Calibri"/>
          <w:color w:val="000000"/>
          <w:sz w:val="30"/>
          <w:szCs w:val="30"/>
          <w:lang w:eastAsia="zh-CN"/>
        </w:rPr>
      </w:pPr>
      <w:r w:rsidRPr="0044734E">
        <w:rPr>
          <w:rFonts w:ascii="Calibri" w:eastAsia="Arial" w:hAnsi="Calibri" w:cs="Arial"/>
          <w:b/>
          <w:color w:val="000000"/>
          <w:sz w:val="30"/>
          <w:szCs w:val="30"/>
          <w:lang w:eastAsia="zh-CN"/>
        </w:rPr>
        <w:t>Request Form for Transferring between GTIIT Degree Programs</w:t>
      </w:r>
    </w:p>
    <w:p w14:paraId="5D1FAB3F" w14:textId="77777777" w:rsidR="00201CDE" w:rsidRPr="00BA04DA" w:rsidRDefault="00201CDE" w:rsidP="00201CDE">
      <w:pPr>
        <w:widowControl/>
        <w:spacing w:line="259" w:lineRule="auto"/>
        <w:ind w:left="153" w:hanging="10"/>
        <w:rPr>
          <w:rFonts w:ascii="Calibri" w:eastAsia="Arial" w:hAnsi="Calibri" w:cs="Arial"/>
          <w:color w:val="000000"/>
          <w:szCs w:val="22"/>
          <w:lang w:eastAsia="zh-CN"/>
        </w:rPr>
      </w:pPr>
    </w:p>
    <w:p w14:paraId="22F97484" w14:textId="77777777" w:rsidR="00201CDE" w:rsidRPr="003F493C" w:rsidRDefault="00201CDE" w:rsidP="00201CDE">
      <w:pPr>
        <w:widowControl/>
        <w:spacing w:line="259" w:lineRule="auto"/>
        <w:ind w:left="153" w:hanging="10"/>
        <w:rPr>
          <w:rFonts w:ascii="Calibri" w:eastAsia="Calibri" w:hAnsi="Calibri" w:cs="Calibri"/>
          <w:color w:val="000000"/>
          <w:sz w:val="28"/>
          <w:szCs w:val="28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1: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Applicant Request</w:t>
      </w:r>
    </w:p>
    <w:p w14:paraId="56F7C39E" w14:textId="77777777" w:rsidR="00201CDE" w:rsidRPr="003F493C" w:rsidRDefault="00201CDE" w:rsidP="00201CDE">
      <w:pPr>
        <w:widowControl/>
        <w:spacing w:after="4" w:line="249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the applicant (Section 1 only). </w:t>
      </w:r>
    </w:p>
    <w:p w14:paraId="7A18722A" w14:textId="77777777" w:rsidR="00201CDE" w:rsidRPr="005C5348" w:rsidRDefault="00201CDE" w:rsidP="00201CDE">
      <w:pPr>
        <w:widowControl/>
        <w:spacing w:after="4" w:line="249" w:lineRule="auto"/>
        <w:ind w:left="153" w:hanging="10"/>
        <w:rPr>
          <w:rFonts w:ascii="Calibri" w:eastAsia="等线" w:hAnsi="Calibri" w:cs="Calibri"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Please fill each of the following fields, otherwise we cannot respond to your request.</w:t>
      </w:r>
    </w:p>
    <w:tbl>
      <w:tblPr>
        <w:tblStyle w:val="TableGrid"/>
        <w:tblW w:w="9678" w:type="dxa"/>
        <w:tblInd w:w="-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340"/>
        <w:gridCol w:w="332"/>
        <w:gridCol w:w="1838"/>
        <w:gridCol w:w="459"/>
        <w:gridCol w:w="1100"/>
        <w:gridCol w:w="850"/>
        <w:gridCol w:w="491"/>
        <w:gridCol w:w="2268"/>
      </w:tblGrid>
      <w:tr w:rsidR="00201CDE" w:rsidRPr="003F493C" w14:paraId="0FD78498" w14:textId="77777777" w:rsidTr="008D0AA5">
        <w:trPr>
          <w:trHeight w:val="326"/>
        </w:trPr>
        <w:tc>
          <w:tcPr>
            <w:tcW w:w="2672" w:type="dxa"/>
            <w:gridSpan w:val="2"/>
            <w:shd w:val="clear" w:color="auto" w:fill="D9D9D9" w:themeFill="background1" w:themeFillShade="D9"/>
            <w:vAlign w:val="center"/>
          </w:tcPr>
          <w:p w14:paraId="16E0B96F" w14:textId="77777777" w:rsidR="00201CDE" w:rsidRPr="003F493C" w:rsidRDefault="00201CDE" w:rsidP="007F0F28">
            <w:pPr>
              <w:widowControl/>
              <w:spacing w:line="259" w:lineRule="auto"/>
              <w:ind w:firstLineChars="50" w:firstLine="120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Name:</w:t>
            </w:r>
          </w:p>
        </w:tc>
        <w:tc>
          <w:tcPr>
            <w:tcW w:w="2297" w:type="dxa"/>
            <w:gridSpan w:val="2"/>
            <w:vAlign w:val="center"/>
          </w:tcPr>
          <w:p w14:paraId="46369AAF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2441" w:type="dxa"/>
            <w:gridSpan w:val="3"/>
            <w:shd w:val="clear" w:color="auto" w:fill="D9D9D9" w:themeFill="background1" w:themeFillShade="D9"/>
            <w:vAlign w:val="center"/>
          </w:tcPr>
          <w:p w14:paraId="37D910BA" w14:textId="77777777" w:rsidR="00201CDE" w:rsidRPr="003F493C" w:rsidRDefault="00201CDE" w:rsidP="007F0F28">
            <w:pPr>
              <w:widowControl/>
              <w:spacing w:line="259" w:lineRule="auto"/>
              <w:ind w:left="52" w:firstLineChars="50" w:firstLine="120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Student ID:</w:t>
            </w:r>
          </w:p>
        </w:tc>
        <w:tc>
          <w:tcPr>
            <w:tcW w:w="2268" w:type="dxa"/>
            <w:vAlign w:val="center"/>
          </w:tcPr>
          <w:p w14:paraId="1D6391A7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01CDE" w:rsidRPr="003F493C" w14:paraId="5CA8547D" w14:textId="77777777" w:rsidTr="008D0AA5">
        <w:trPr>
          <w:trHeight w:val="403"/>
        </w:trPr>
        <w:tc>
          <w:tcPr>
            <w:tcW w:w="2672" w:type="dxa"/>
            <w:gridSpan w:val="2"/>
            <w:shd w:val="clear" w:color="auto" w:fill="D9D9D9" w:themeFill="background1" w:themeFillShade="D9"/>
            <w:vAlign w:val="center"/>
          </w:tcPr>
          <w:p w14:paraId="5A067549" w14:textId="77777777" w:rsidR="00201CDE" w:rsidRPr="00A205E6" w:rsidRDefault="00201CDE" w:rsidP="007F0F28">
            <w:pPr>
              <w:widowControl/>
              <w:spacing w:line="259" w:lineRule="auto"/>
              <w:ind w:firstLineChars="50" w:firstLine="120"/>
              <w:jc w:val="both"/>
              <w:rPr>
                <w:rFonts w:ascii="Calibri" w:hAnsi="Calibri" w:cs="Calibri"/>
                <w:b/>
                <w:color w:val="000000"/>
                <w:lang w:eastAsia="zh-CN"/>
              </w:rPr>
            </w:pPr>
            <w:r w:rsidRPr="003F493C">
              <w:rPr>
                <w:rFonts w:ascii="Calibri" w:hAnsi="Calibri" w:cs="Calibri"/>
                <w:b/>
                <w:color w:val="000000"/>
                <w:lang w:eastAsia="zh-CN"/>
              </w:rPr>
              <w:t>Email Address:</w:t>
            </w:r>
          </w:p>
        </w:tc>
        <w:tc>
          <w:tcPr>
            <w:tcW w:w="2297" w:type="dxa"/>
            <w:gridSpan w:val="2"/>
            <w:vAlign w:val="center"/>
          </w:tcPr>
          <w:p w14:paraId="44CE68F5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2441" w:type="dxa"/>
            <w:gridSpan w:val="3"/>
            <w:shd w:val="clear" w:color="auto" w:fill="DADADB"/>
            <w:vAlign w:val="center"/>
          </w:tcPr>
          <w:p w14:paraId="3D9D4703" w14:textId="77777777" w:rsidR="00201CDE" w:rsidRPr="003F493C" w:rsidRDefault="00201CDE" w:rsidP="007F0F28">
            <w:pPr>
              <w:widowControl/>
              <w:spacing w:line="259" w:lineRule="auto"/>
              <w:ind w:left="52" w:firstLineChars="50" w:firstLine="120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hAnsi="Calibri" w:cs="Calibri"/>
                <w:b/>
                <w:color w:val="000000"/>
                <w:lang w:eastAsia="zh-CN"/>
              </w:rPr>
              <w:t>Contact Number:</w:t>
            </w:r>
          </w:p>
        </w:tc>
        <w:tc>
          <w:tcPr>
            <w:tcW w:w="2268" w:type="dxa"/>
            <w:vAlign w:val="center"/>
          </w:tcPr>
          <w:p w14:paraId="55BA06EB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01CDE" w:rsidRPr="003F493C" w14:paraId="31B05B6D" w14:textId="77777777" w:rsidTr="008D0AA5">
        <w:trPr>
          <w:trHeight w:val="467"/>
        </w:trPr>
        <w:tc>
          <w:tcPr>
            <w:tcW w:w="2672" w:type="dxa"/>
            <w:gridSpan w:val="2"/>
            <w:shd w:val="clear" w:color="auto" w:fill="D9D9D9" w:themeFill="background1" w:themeFillShade="D9"/>
            <w:vAlign w:val="center"/>
          </w:tcPr>
          <w:p w14:paraId="40BE2790" w14:textId="77777777" w:rsidR="00201CDE" w:rsidRPr="003F493C" w:rsidRDefault="00201CDE" w:rsidP="007F0F28">
            <w:pPr>
              <w:widowControl/>
              <w:spacing w:line="259" w:lineRule="auto"/>
              <w:ind w:firstLineChars="50" w:firstLine="120"/>
              <w:jc w:val="both"/>
              <w:rPr>
                <w:rFonts w:ascii="Calibri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Current </w:t>
            </w: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Study Program:</w:t>
            </w:r>
          </w:p>
        </w:tc>
        <w:tc>
          <w:tcPr>
            <w:tcW w:w="2297" w:type="dxa"/>
            <w:gridSpan w:val="2"/>
            <w:vAlign w:val="center"/>
          </w:tcPr>
          <w:p w14:paraId="5A008538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2441" w:type="dxa"/>
            <w:gridSpan w:val="3"/>
            <w:shd w:val="clear" w:color="auto" w:fill="DADADB"/>
            <w:vAlign w:val="center"/>
          </w:tcPr>
          <w:p w14:paraId="6103A13D" w14:textId="77777777" w:rsidR="00201CDE" w:rsidRPr="003F493C" w:rsidRDefault="00201CDE" w:rsidP="007F0F28">
            <w:pPr>
              <w:widowControl/>
              <w:spacing w:line="259" w:lineRule="auto"/>
              <w:ind w:left="52" w:firstLineChars="50" w:firstLine="120"/>
              <w:jc w:val="both"/>
              <w:rPr>
                <w:rFonts w:ascii="Calibri" w:hAnsi="Calibri" w:cs="Calibri"/>
                <w:b/>
                <w:color w:val="000000"/>
                <w:lang w:eastAsia="zh-CN"/>
              </w:rPr>
            </w:pPr>
            <w:r w:rsidRPr="007F2A25">
              <w:rPr>
                <w:rFonts w:ascii="Calibri" w:eastAsia="Arial" w:hAnsi="Calibri" w:cs="Calibri"/>
                <w:b/>
                <w:color w:val="000000"/>
                <w:lang w:eastAsia="zh-CN"/>
              </w:rPr>
              <w:t>P</w:t>
            </w: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rogram Requested</w:t>
            </w:r>
            <w:r w:rsidRPr="007F2A25">
              <w:rPr>
                <w:rFonts w:ascii="Calibri" w:eastAsia="Arial" w:hAnsi="Calibri" w:cs="Calibri"/>
                <w:b/>
                <w:color w:val="000000"/>
                <w:lang w:eastAsia="zh-CN"/>
              </w:rPr>
              <w:t>:</w:t>
            </w:r>
          </w:p>
        </w:tc>
        <w:tc>
          <w:tcPr>
            <w:tcW w:w="2268" w:type="dxa"/>
            <w:vAlign w:val="center"/>
          </w:tcPr>
          <w:p w14:paraId="634D9094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01CDE" w:rsidRPr="003F493C" w14:paraId="30AC37BB" w14:textId="77777777" w:rsidTr="008D0AA5">
        <w:trPr>
          <w:trHeight w:val="314"/>
        </w:trPr>
        <w:tc>
          <w:tcPr>
            <w:tcW w:w="2672" w:type="dxa"/>
            <w:gridSpan w:val="2"/>
            <w:shd w:val="clear" w:color="auto" w:fill="D9D9D9" w:themeFill="background1" w:themeFillShade="D9"/>
            <w:vAlign w:val="center"/>
          </w:tcPr>
          <w:p w14:paraId="55B04062" w14:textId="77777777" w:rsidR="00201CDE" w:rsidRDefault="00CB27C4" w:rsidP="00CB27C4">
            <w:pPr>
              <w:widowControl/>
              <w:spacing w:line="259" w:lineRule="auto"/>
              <w:ind w:leftChars="50" w:left="120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Number of semesters to be </w:t>
            </w:r>
            <w:r w:rsidR="00201CDE">
              <w:rPr>
                <w:rFonts w:ascii="Calibri" w:eastAsia="Arial" w:hAnsi="Calibri" w:cs="Calibri"/>
                <w:b/>
                <w:color w:val="000000"/>
                <w:lang w:eastAsia="zh-CN"/>
              </w:rPr>
              <w:t>completed before requested transfer:</w:t>
            </w:r>
          </w:p>
        </w:tc>
        <w:tc>
          <w:tcPr>
            <w:tcW w:w="2297" w:type="dxa"/>
            <w:gridSpan w:val="2"/>
            <w:vAlign w:val="center"/>
          </w:tcPr>
          <w:p w14:paraId="65A2DCFF" w14:textId="77777777" w:rsidR="00201CDE" w:rsidRPr="003F493C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2441" w:type="dxa"/>
            <w:gridSpan w:val="3"/>
            <w:shd w:val="clear" w:color="auto" w:fill="DADADB"/>
            <w:vAlign w:val="center"/>
          </w:tcPr>
          <w:p w14:paraId="340503F8" w14:textId="77777777" w:rsidR="00201CDE" w:rsidRPr="007F2A25" w:rsidRDefault="00201CDE" w:rsidP="007F0F28">
            <w:pPr>
              <w:widowControl/>
              <w:spacing w:line="259" w:lineRule="auto"/>
              <w:ind w:leftChars="50" w:left="120"/>
              <w:jc w:val="both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Year of Admission to GTIIT:</w:t>
            </w:r>
          </w:p>
        </w:tc>
        <w:tc>
          <w:tcPr>
            <w:tcW w:w="2268" w:type="dxa"/>
            <w:vAlign w:val="center"/>
          </w:tcPr>
          <w:p w14:paraId="3F76190F" w14:textId="77777777" w:rsidR="00201CDE" w:rsidRPr="00A205E6" w:rsidRDefault="00201CDE" w:rsidP="007F0F28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  <w:tr w:rsidR="00201CDE" w:rsidRPr="003F493C" w14:paraId="0C416C99" w14:textId="77777777" w:rsidTr="00CB27C4">
        <w:tblPrEx>
          <w:tblCellMar>
            <w:top w:w="0" w:type="dxa"/>
            <w:left w:w="106" w:type="dxa"/>
          </w:tblCellMar>
        </w:tblPrEx>
        <w:trPr>
          <w:trHeight w:val="692"/>
        </w:trPr>
        <w:tc>
          <w:tcPr>
            <w:tcW w:w="9678" w:type="dxa"/>
            <w:gridSpan w:val="8"/>
            <w:vAlign w:val="center"/>
          </w:tcPr>
          <w:p w14:paraId="6D0FA532" w14:textId="2D0CFC08" w:rsidR="00201CDE" w:rsidRPr="005D296B" w:rsidRDefault="00201CDE" w:rsidP="005D296B">
            <w:pPr>
              <w:widowControl/>
              <w:spacing w:after="160"/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>Please refer to the</w:t>
            </w:r>
            <w:hyperlink r:id="rId10">
              <w:r w:rsidRPr="003F493C">
                <w:rPr>
                  <w:rFonts w:ascii="Calibri" w:eastAsia="Arial" w:hAnsi="Calibri" w:cs="Calibri"/>
                  <w:color w:val="000000"/>
                  <w:lang w:eastAsia="zh-CN"/>
                </w:rPr>
                <w:t xml:space="preserve"> </w:t>
              </w:r>
            </w:hyperlink>
            <w:r>
              <w:rPr>
                <w:rFonts w:ascii="Calibri" w:eastAsia="Arial" w:hAnsi="Calibri" w:cs="Calibri"/>
                <w:i/>
                <w:color w:val="0000FF"/>
                <w:u w:val="single" w:color="0000FF"/>
                <w:lang w:eastAsia="zh-CN"/>
              </w:rPr>
              <w:t xml:space="preserve">Guidelines for </w:t>
            </w:r>
            <w:r w:rsidR="005D296B" w:rsidRPr="005D296B">
              <w:rPr>
                <w:rFonts w:ascii="Calibri" w:eastAsia="Arial" w:hAnsi="Calibri" w:cs="Calibri"/>
                <w:i/>
                <w:color w:val="0000FF"/>
                <w:u w:val="single" w:color="0000FF"/>
                <w:lang w:eastAsia="zh-CN"/>
              </w:rPr>
              <w:t xml:space="preserve">Transferring between GTIIT Degree Programs </w:t>
            </w:r>
            <w:hyperlink r:id="rId11">
              <w:r w:rsidRPr="003F493C">
                <w:rPr>
                  <w:rFonts w:ascii="Calibri" w:eastAsia="Arial" w:hAnsi="Calibri" w:cs="Calibri"/>
                  <w:i/>
                  <w:color w:val="000000"/>
                  <w:lang w:eastAsia="zh-CN"/>
                </w:rPr>
                <w:t xml:space="preserve"> </w:t>
              </w:r>
            </w:hyperlink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 xml:space="preserve">before submitting request. </w:t>
            </w:r>
          </w:p>
        </w:tc>
      </w:tr>
      <w:tr w:rsidR="00201CDE" w:rsidRPr="003F493C" w14:paraId="4167D577" w14:textId="77777777" w:rsidTr="00173476">
        <w:tblPrEx>
          <w:tblCellMar>
            <w:top w:w="0" w:type="dxa"/>
            <w:left w:w="106" w:type="dxa"/>
          </w:tblCellMar>
        </w:tblPrEx>
        <w:trPr>
          <w:trHeight w:val="904"/>
        </w:trPr>
        <w:tc>
          <w:tcPr>
            <w:tcW w:w="9678" w:type="dxa"/>
            <w:gridSpan w:val="8"/>
            <w:shd w:val="clear" w:color="auto" w:fill="D9D9D9" w:themeFill="background1" w:themeFillShade="D9"/>
            <w:vAlign w:val="center"/>
          </w:tcPr>
          <w:p w14:paraId="44EFDFC1" w14:textId="77777777" w:rsidR="00201CDE" w:rsidRPr="00B70D1F" w:rsidRDefault="00201CDE" w:rsidP="007F0F28">
            <w:pPr>
              <w:spacing w:line="276" w:lineRule="auto"/>
              <w:jc w:val="both"/>
              <w:rPr>
                <w:rFonts w:ascii="Calibri" w:eastAsia="Arial" w:hAnsi="Calibri" w:cs="Calibri"/>
                <w:color w:val="000000"/>
                <w:lang w:eastAsia="zh-CN"/>
              </w:rPr>
            </w:pPr>
            <w:r w:rsidRPr="00FA14CD">
              <w:rPr>
                <w:rFonts w:ascii="Calibri" w:eastAsia="Arial" w:hAnsi="Calibri" w:cs="Calibri"/>
                <w:b/>
                <w:color w:val="000000"/>
                <w:lang w:eastAsia="zh-CN"/>
              </w:rPr>
              <w:t xml:space="preserve">Student Declaration: </w:t>
            </w:r>
            <w:r w:rsidRPr="003F493C">
              <w:rPr>
                <w:rFonts w:ascii="Calibri" w:eastAsia="Arial" w:hAnsi="Calibri" w:cs="Calibri"/>
                <w:color w:val="000000"/>
                <w:lang w:eastAsia="zh-CN"/>
              </w:rPr>
              <w:t>I hereby</w:t>
            </w:r>
            <w:r w:rsidRPr="00B171E4"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request</w:t>
            </w:r>
            <w:r w:rsidRPr="00B70D1F">
              <w:rPr>
                <w:rFonts w:ascii="Calibri" w:eastAsia="Arial" w:hAnsi="Calibri" w:cs="Calibri"/>
                <w:color w:val="000000"/>
                <w:lang w:eastAsia="zh-CN"/>
              </w:rPr>
              <w:t xml:space="preserve"> to change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my study</w:t>
            </w:r>
            <w:r w:rsidRPr="00B70D1F">
              <w:rPr>
                <w:rFonts w:ascii="Calibri" w:eastAsia="Arial" w:hAnsi="Calibri" w:cs="Calibri"/>
                <w:color w:val="000000"/>
                <w:lang w:eastAsia="zh-CN"/>
              </w:rPr>
              <w:t xml:space="preserve"> program.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 xml:space="preserve"> I understand that the </w:t>
            </w:r>
            <w:r w:rsidRPr="00B171E4">
              <w:rPr>
                <w:rFonts w:ascii="Calibri" w:eastAsia="Arial" w:hAnsi="Calibri" w:cs="Calibri"/>
                <w:color w:val="000000"/>
                <w:lang w:eastAsia="zh-CN"/>
              </w:rPr>
              <w:t xml:space="preserve">transfer of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my s</w:t>
            </w:r>
            <w:r w:rsidRPr="00B171E4">
              <w:rPr>
                <w:rFonts w:ascii="Calibri" w:eastAsia="Arial" w:hAnsi="Calibri" w:cs="Calibri"/>
                <w:color w:val="000000"/>
                <w:lang w:eastAsia="zh-CN"/>
              </w:rPr>
              <w:t xml:space="preserve">cholarship </w:t>
            </w:r>
            <w:r>
              <w:rPr>
                <w:rFonts w:ascii="Calibri" w:eastAsia="Arial" w:hAnsi="Calibri" w:cs="Calibri"/>
                <w:color w:val="000000"/>
                <w:lang w:eastAsia="zh-CN"/>
              </w:rPr>
              <w:t>will be referred to the Scholarship Committee.</w:t>
            </w:r>
          </w:p>
        </w:tc>
      </w:tr>
      <w:tr w:rsidR="00201CDE" w:rsidRPr="003F493C" w14:paraId="6A171A3A" w14:textId="77777777" w:rsidTr="00173476">
        <w:tblPrEx>
          <w:tblCellMar>
            <w:top w:w="0" w:type="dxa"/>
            <w:left w:w="106" w:type="dxa"/>
          </w:tblCellMar>
        </w:tblPrEx>
        <w:trPr>
          <w:trHeight w:val="690"/>
        </w:trPr>
        <w:tc>
          <w:tcPr>
            <w:tcW w:w="4510" w:type="dxa"/>
            <w:gridSpan w:val="3"/>
            <w:shd w:val="clear" w:color="auto" w:fill="D9D9D9" w:themeFill="background1" w:themeFillShade="D9"/>
            <w:vAlign w:val="center"/>
          </w:tcPr>
          <w:p w14:paraId="477514B7" w14:textId="77777777" w:rsidR="00201CDE" w:rsidRPr="0009094A" w:rsidRDefault="00201CDE" w:rsidP="007F0F28">
            <w:pPr>
              <w:jc w:val="both"/>
              <w:rPr>
                <w:rFonts w:ascii="Calibri" w:eastAsia="Arial" w:hAnsi="Calibri" w:cs="Calibri"/>
                <w:b/>
                <w:color w:val="000000"/>
                <w:lang w:eastAsia="zh-CN"/>
              </w:rPr>
            </w:pPr>
            <w:r w:rsidRPr="0009094A">
              <w:rPr>
                <w:rFonts w:ascii="Calibri" w:eastAsia="Arial" w:hAnsi="Calibri" w:cs="Calibri"/>
                <w:color w:val="000000"/>
                <w:lang w:eastAsia="zh-CN"/>
              </w:rPr>
              <w:t>I would like to change my study program starting from the coming:</w:t>
            </w:r>
          </w:p>
        </w:tc>
        <w:tc>
          <w:tcPr>
            <w:tcW w:w="5168" w:type="dxa"/>
            <w:gridSpan w:val="5"/>
            <w:shd w:val="clear" w:color="auto" w:fill="auto"/>
            <w:vAlign w:val="center"/>
          </w:tcPr>
          <w:p w14:paraId="71A88C31" w14:textId="77777777" w:rsidR="00201CDE" w:rsidRPr="0064752E" w:rsidRDefault="005B4A12" w:rsidP="00201CDE">
            <w:pPr>
              <w:ind w:firstLineChars="200" w:firstLine="480"/>
              <w:jc w:val="both"/>
              <w:rPr>
                <w:rFonts w:ascii="Calibri" w:eastAsia="Arial" w:hAnsi="Calibri" w:cs="Calibri"/>
                <w:color w:val="000000"/>
                <w:lang w:eastAsia="zh-CN"/>
              </w:rPr>
            </w:pPr>
            <w:r>
              <w:rPr>
                <w:rFonts w:ascii="Calibri" w:eastAsiaTheme="minorEastAsia" w:hAnsi="Calibri" w:cs="Calibri"/>
                <w:noProof/>
                <w:color w:val="000000"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56BD1D" wp14:editId="1FA1ED0F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34925</wp:posOffset>
                      </wp:positionV>
                      <wp:extent cx="158750" cy="134620"/>
                      <wp:effectExtent l="0" t="0" r="12700" b="17780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3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4A2F3" id="矩形 7" o:spid="_x0000_s1026" style="position:absolute;margin-left:133.2pt;margin-top:2.75pt;width:12.5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" fillcolor="white [3212]" strokecolor="black [3213]"/>
                  </w:pict>
                </mc:Fallback>
              </mc:AlternateContent>
            </w:r>
            <w:r>
              <w:rPr>
                <w:rFonts w:ascii="Calibri" w:eastAsiaTheme="minorEastAsia" w:hAnsi="Calibri" w:cs="Calibri"/>
                <w:noProof/>
                <w:color w:val="000000"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102507" wp14:editId="6069497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15240</wp:posOffset>
                      </wp:positionV>
                      <wp:extent cx="158750" cy="134620"/>
                      <wp:effectExtent l="0" t="0" r="12700" b="1778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3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8AACB" id="矩形 8" o:spid="_x0000_s1026" style="position:absolute;margin-left:8.6pt;margin-top:1.2pt;width:12.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" fillcolor="white [3212]" strokecolor="black [3213]"/>
                  </w:pict>
                </mc:Fallback>
              </mc:AlternateContent>
            </w:r>
            <w:r w:rsidR="00201CDE">
              <w:rPr>
                <w:rFonts w:ascii="Calibri" w:eastAsia="Arial" w:hAnsi="Calibri" w:cs="Calibri"/>
                <w:color w:val="000000"/>
                <w:lang w:eastAsia="zh-CN"/>
              </w:rPr>
              <w:t>Winter</w:t>
            </w:r>
            <w:r w:rsidR="00201CDE" w:rsidRPr="00B70D1F">
              <w:rPr>
                <w:rFonts w:ascii="Calibri" w:eastAsia="Arial" w:hAnsi="Calibri" w:cs="Calibri"/>
                <w:color w:val="000000"/>
                <w:lang w:eastAsia="zh-CN"/>
              </w:rPr>
              <w:t xml:space="preserve"> Semester</w:t>
            </w:r>
            <w:r w:rsidR="00201CDE">
              <w:rPr>
                <w:rFonts w:ascii="Calibri" w:eastAsia="Arial" w:hAnsi="Calibri" w:cs="Calibri"/>
                <w:color w:val="000000"/>
                <w:lang w:eastAsia="zh-CN"/>
              </w:rPr>
              <w:t xml:space="preserve">      </w:t>
            </w:r>
            <w:r w:rsidR="00201CDE" w:rsidRPr="00B70D1F">
              <w:rPr>
                <w:rFonts w:ascii="Calibri" w:eastAsia="Arial" w:hAnsi="Calibri" w:cs="Calibri"/>
                <w:color w:val="000000"/>
                <w:lang w:eastAsia="zh-CN"/>
              </w:rPr>
              <w:t xml:space="preserve"> </w:t>
            </w:r>
            <w:r w:rsidR="00201CDE">
              <w:rPr>
                <w:rFonts w:ascii="Calibri" w:eastAsia="Arial" w:hAnsi="Calibri" w:cs="Calibri"/>
                <w:color w:val="000000"/>
                <w:lang w:eastAsia="zh-CN"/>
              </w:rPr>
              <w:t>Spring</w:t>
            </w:r>
            <w:r w:rsidR="00201CDE" w:rsidRPr="00B70D1F">
              <w:rPr>
                <w:rFonts w:ascii="Calibri" w:eastAsia="Arial" w:hAnsi="Calibri" w:cs="Calibri"/>
                <w:color w:val="000000"/>
                <w:lang w:eastAsia="zh-CN"/>
              </w:rPr>
              <w:t xml:space="preserve"> Semester</w:t>
            </w:r>
          </w:p>
        </w:tc>
      </w:tr>
      <w:tr w:rsidR="007144A9" w:rsidRPr="003F493C" w14:paraId="61A5FE08" w14:textId="77777777" w:rsidTr="005D296B">
        <w:tblPrEx>
          <w:tblCellMar>
            <w:top w:w="0" w:type="dxa"/>
            <w:left w:w="106" w:type="dxa"/>
          </w:tblCellMar>
        </w:tblPrEx>
        <w:trPr>
          <w:trHeight w:val="4362"/>
        </w:trPr>
        <w:tc>
          <w:tcPr>
            <w:tcW w:w="9678" w:type="dxa"/>
            <w:gridSpan w:val="8"/>
            <w:shd w:val="clear" w:color="auto" w:fill="auto"/>
            <w:vAlign w:val="center"/>
          </w:tcPr>
          <w:p w14:paraId="1356089A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zh-CN"/>
              </w:rPr>
              <w:t>Reasons for Changing Program</w:t>
            </w:r>
            <w:r w:rsidRPr="003F493C">
              <w:rPr>
                <w:rFonts w:ascii="Calibri" w:eastAsia="Calibri" w:hAnsi="Calibri" w:cs="Calibri"/>
                <w:b/>
                <w:color w:val="000000"/>
                <w:lang w:eastAsia="zh-CN"/>
              </w:rPr>
              <w:t>:</w:t>
            </w:r>
          </w:p>
          <w:p w14:paraId="6694B424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1CFABC2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46FD13C8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5ECC57B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1760FA1F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E68233E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C1CF343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DAD4759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B9724D4" w14:textId="77777777" w:rsidR="008D0AA5" w:rsidRDefault="008D0AA5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706CD0D3" w14:textId="77777777" w:rsidR="008D0AA5" w:rsidRDefault="008D0AA5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  <w:p w14:paraId="19941994" w14:textId="77777777" w:rsidR="007144A9" w:rsidRDefault="007144A9" w:rsidP="007144A9">
            <w:pPr>
              <w:jc w:val="both"/>
              <w:rPr>
                <w:rFonts w:ascii="Calibri" w:eastAsiaTheme="minorEastAsia" w:hAnsi="Calibri" w:cs="Calibri"/>
                <w:color w:val="000000"/>
                <w:lang w:eastAsia="zh-CN"/>
              </w:rPr>
            </w:pPr>
          </w:p>
        </w:tc>
      </w:tr>
      <w:tr w:rsidR="007144A9" w:rsidRPr="003F493C" w14:paraId="2A85A2AD" w14:textId="77777777" w:rsidTr="005D296B">
        <w:tblPrEx>
          <w:tblCellMar>
            <w:top w:w="0" w:type="dxa"/>
            <w:left w:w="106" w:type="dxa"/>
          </w:tblCellMar>
        </w:tblPrEx>
        <w:trPr>
          <w:trHeight w:val="636"/>
        </w:trPr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80F6CBF" w14:textId="77777777" w:rsidR="007144A9" w:rsidRPr="003F493C" w:rsidRDefault="007144A9" w:rsidP="007144A9">
            <w:pPr>
              <w:widowControl/>
              <w:spacing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Signature of Student:</w:t>
            </w:r>
          </w:p>
        </w:tc>
        <w:tc>
          <w:tcPr>
            <w:tcW w:w="3729" w:type="dxa"/>
            <w:gridSpan w:val="4"/>
            <w:shd w:val="clear" w:color="auto" w:fill="auto"/>
            <w:vAlign w:val="center"/>
          </w:tcPr>
          <w:p w14:paraId="42CBAE2F" w14:textId="77777777" w:rsidR="007144A9" w:rsidRPr="003F493C" w:rsidRDefault="007144A9" w:rsidP="007144A9">
            <w:pPr>
              <w:widowControl/>
              <w:spacing w:line="259" w:lineRule="auto"/>
              <w:ind w:left="1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AE60FE7" w14:textId="77777777" w:rsidR="007144A9" w:rsidRPr="003F493C" w:rsidRDefault="007144A9" w:rsidP="007144A9">
            <w:pPr>
              <w:widowControl/>
              <w:spacing w:line="259" w:lineRule="auto"/>
              <w:ind w:left="1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  <w:r w:rsidRPr="003F493C">
              <w:rPr>
                <w:rFonts w:ascii="Calibri" w:eastAsia="Arial" w:hAnsi="Calibri" w:cs="Calibri"/>
                <w:b/>
                <w:color w:val="000000"/>
                <w:lang w:eastAsia="zh-CN"/>
              </w:rPr>
              <w:t>Date:</w:t>
            </w:r>
          </w:p>
        </w:tc>
        <w:tc>
          <w:tcPr>
            <w:tcW w:w="2759" w:type="dxa"/>
            <w:gridSpan w:val="2"/>
            <w:shd w:val="clear" w:color="auto" w:fill="auto"/>
            <w:vAlign w:val="center"/>
          </w:tcPr>
          <w:p w14:paraId="06FCC7B2" w14:textId="77777777" w:rsidR="007144A9" w:rsidRPr="003F493C" w:rsidRDefault="007144A9" w:rsidP="007144A9">
            <w:pPr>
              <w:widowControl/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lang w:eastAsia="zh-CN"/>
              </w:rPr>
            </w:pPr>
          </w:p>
        </w:tc>
      </w:tr>
    </w:tbl>
    <w:p w14:paraId="63BE845D" w14:textId="77777777" w:rsidR="00CB27C4" w:rsidRPr="00FA14CD" w:rsidRDefault="00CB27C4" w:rsidP="00CB27C4">
      <w:pPr>
        <w:widowControl/>
        <w:spacing w:line="259" w:lineRule="auto"/>
        <w:jc w:val="both"/>
        <w:rPr>
          <w:rFonts w:ascii="Calibri" w:eastAsia="Calibri" w:hAnsi="Calibri" w:cs="Calibri"/>
          <w:b/>
          <w:color w:val="000000"/>
          <w:sz w:val="22"/>
          <w:szCs w:val="22"/>
          <w:lang w:eastAsia="zh-CN"/>
        </w:rPr>
      </w:pPr>
      <w:r w:rsidRPr="00FA14CD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>Please email the completed form to Undergraduate Studies</w:t>
      </w:r>
      <w:r w:rsidR="007144A9">
        <w:rPr>
          <w:rFonts w:ascii="Calibri" w:eastAsia="Arial" w:hAnsi="Calibri" w:cs="Arial"/>
          <w:b/>
          <w:color w:val="000000"/>
          <w:sz w:val="22"/>
          <w:szCs w:val="22"/>
          <w:lang w:eastAsia="zh-CN"/>
        </w:rPr>
        <w:t>.</w:t>
      </w:r>
    </w:p>
    <w:p w14:paraId="08D17265" w14:textId="6FC5FE82" w:rsidR="008D0AA5" w:rsidRDefault="008D0AA5" w:rsidP="008D0AA5">
      <w:pPr>
        <w:widowControl/>
        <w:spacing w:line="256" w:lineRule="auto"/>
        <w:rPr>
          <w:rFonts w:ascii="Calibri" w:eastAsiaTheme="minorEastAsia" w:hAnsi="Calibri" w:cs="Arial"/>
          <w:b/>
          <w:color w:val="000000"/>
          <w:sz w:val="28"/>
          <w:szCs w:val="28"/>
          <w:u w:val="thick" w:color="000000"/>
          <w:lang w:eastAsia="zh-CN"/>
        </w:rPr>
      </w:pPr>
      <w:r w:rsidRPr="00E26812">
        <w:rPr>
          <w:rFonts w:ascii="Calibri" w:eastAsiaTheme="minorEastAsia" w:hAnsi="Calibri" w:cs="Arial"/>
          <w:b/>
          <w:color w:val="000000"/>
          <w:sz w:val="28"/>
          <w:szCs w:val="28"/>
          <w:u w:val="thick" w:color="000000"/>
          <w:lang w:eastAsia="zh-CN"/>
        </w:rPr>
        <w:t>__________________</w:t>
      </w:r>
    </w:p>
    <w:p w14:paraId="661E4CE7" w14:textId="662D7E38" w:rsidR="008D0AA5" w:rsidRDefault="008D0AA5" w:rsidP="008D0AA5">
      <w:pPr>
        <w:widowControl/>
        <w:spacing w:line="256" w:lineRule="auto"/>
        <w:rPr>
          <w:rFonts w:ascii="Calibri" w:eastAsiaTheme="minorEastAsia" w:hAnsi="Calibri" w:cs="Arial"/>
          <w:b/>
          <w:color w:val="000000"/>
          <w:sz w:val="28"/>
          <w:szCs w:val="28"/>
          <w:u w:val="thick" w:color="000000"/>
          <w:lang w:eastAsia="zh-CN"/>
        </w:rPr>
      </w:pPr>
    </w:p>
    <w:p w14:paraId="7A5016D6" w14:textId="77777777" w:rsidR="005D296B" w:rsidRPr="008D0AA5" w:rsidRDefault="005D296B" w:rsidP="008D0AA5">
      <w:pPr>
        <w:widowControl/>
        <w:spacing w:line="256" w:lineRule="auto"/>
        <w:rPr>
          <w:rFonts w:ascii="Calibri" w:eastAsiaTheme="minorEastAsia" w:hAnsi="Calibri" w:cs="Arial"/>
          <w:b/>
          <w:color w:val="000000"/>
          <w:sz w:val="28"/>
          <w:szCs w:val="28"/>
          <w:u w:val="thick" w:color="000000"/>
          <w:lang w:eastAsia="zh-CN"/>
        </w:rPr>
      </w:pPr>
    </w:p>
    <w:p w14:paraId="33792D4F" w14:textId="77777777" w:rsidR="007144A9" w:rsidRDefault="007144A9" w:rsidP="007144A9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lastRenderedPageBreak/>
        <w:t>Section 2: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Applicant’s Academic Data</w:t>
      </w:r>
    </w:p>
    <w:p w14:paraId="4ACBFF0C" w14:textId="77777777" w:rsidR="007144A9" w:rsidRDefault="007144A9" w:rsidP="007144A9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bookmarkStart w:id="0" w:name="OLE_LINK3"/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To be completed by 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Undergraduate Studies and Student Recruitment.</w:t>
      </w:r>
    </w:p>
    <w:tbl>
      <w:tblPr>
        <w:tblStyle w:val="aa"/>
        <w:tblW w:w="9616" w:type="dxa"/>
        <w:tblInd w:w="-1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13"/>
        <w:gridCol w:w="5103"/>
      </w:tblGrid>
      <w:tr w:rsidR="007144A9" w:rsidRPr="00621A1C" w14:paraId="34870389" w14:textId="77777777" w:rsidTr="007144A9">
        <w:trPr>
          <w:trHeight w:val="464"/>
        </w:trPr>
        <w:tc>
          <w:tcPr>
            <w:tcW w:w="9616" w:type="dxa"/>
            <w:gridSpan w:val="2"/>
            <w:shd w:val="clear" w:color="auto" w:fill="D9D9D9" w:themeFill="background1" w:themeFillShade="D9"/>
            <w:vAlign w:val="center"/>
          </w:tcPr>
          <w:bookmarkEnd w:id="0"/>
          <w:p w14:paraId="0F0456EA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 w:rsidRPr="00621A1C"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Academic Performance in GTIIT:</w:t>
            </w:r>
          </w:p>
        </w:tc>
      </w:tr>
      <w:tr w:rsidR="007144A9" w:rsidRPr="00621A1C" w14:paraId="61218ADC" w14:textId="77777777" w:rsidTr="007144A9">
        <w:trPr>
          <w:trHeight w:val="51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3A9F5EE9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bookmarkStart w:id="1" w:name="_Hlk499132490"/>
            <w:r>
              <w:rPr>
                <w:rFonts w:ascii="Calibri" w:eastAsia="Arial" w:hAnsi="Calibri" w:cs="Calibri"/>
                <w:b/>
                <w:color w:val="000000"/>
                <w:lang w:eastAsia="zh-CN"/>
              </w:rPr>
              <w:t>GPA (add transcript)</w:t>
            </w:r>
            <w:r w:rsidRPr="00621A1C">
              <w:rPr>
                <w:rFonts w:ascii="Calibri" w:eastAsia="Arial" w:hAnsi="Calibri" w:cs="Calibri"/>
                <w:b/>
                <w:color w:val="000000"/>
                <w:lang w:eastAsia="zh-CN"/>
              </w:rPr>
              <w:t>:</w:t>
            </w:r>
          </w:p>
        </w:tc>
        <w:tc>
          <w:tcPr>
            <w:tcW w:w="5103" w:type="dxa"/>
            <w:vAlign w:val="center"/>
          </w:tcPr>
          <w:p w14:paraId="0F08D6B5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bookmarkEnd w:id="1"/>
      <w:tr w:rsidR="007144A9" w:rsidRPr="00621A1C" w14:paraId="460BFA7E" w14:textId="77777777" w:rsidTr="008D0AA5">
        <w:trPr>
          <w:trHeight w:val="418"/>
        </w:trPr>
        <w:tc>
          <w:tcPr>
            <w:tcW w:w="9616" w:type="dxa"/>
            <w:gridSpan w:val="2"/>
            <w:shd w:val="clear" w:color="auto" w:fill="D9D9D9" w:themeFill="background1" w:themeFillShade="D9"/>
            <w:vAlign w:val="center"/>
          </w:tcPr>
          <w:p w14:paraId="5ED90119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 w:rsidRPr="00621A1C"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Admission Dat</w:t>
            </w:r>
            <w:r w:rsidRPr="00621A1C"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 xml:space="preserve">a: </w:t>
            </w:r>
          </w:p>
        </w:tc>
      </w:tr>
      <w:tr w:rsidR="007144A9" w:rsidRPr="00621A1C" w14:paraId="173C8595" w14:textId="77777777" w:rsidTr="008D0AA5">
        <w:trPr>
          <w:trHeight w:val="47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54958884" w14:textId="77777777" w:rsidR="007144A9" w:rsidRDefault="007144A9" w:rsidP="007F0F28">
            <w:pPr>
              <w:widowControl/>
              <w:spacing w:line="256" w:lineRule="auto"/>
              <w:jc w:val="both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First Preference Program at Admission:</w:t>
            </w:r>
          </w:p>
        </w:tc>
        <w:tc>
          <w:tcPr>
            <w:tcW w:w="5103" w:type="dxa"/>
            <w:vAlign w:val="center"/>
          </w:tcPr>
          <w:p w14:paraId="07A31A81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tr w:rsidR="007144A9" w:rsidRPr="00621A1C" w14:paraId="625B95B6" w14:textId="77777777" w:rsidTr="008D0AA5">
        <w:trPr>
          <w:trHeight w:val="47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07DD59E2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proofErr w:type="spellStart"/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Gao</w:t>
            </w: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K</w:t>
            </w:r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ao</w:t>
            </w:r>
            <w:proofErr w:type="spellEnd"/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 xml:space="preserve"> Score:</w:t>
            </w: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51CDE1C8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tr w:rsidR="007144A9" w:rsidRPr="00621A1C" w14:paraId="157D41EA" w14:textId="77777777" w:rsidTr="008D0AA5">
        <w:trPr>
          <w:trHeight w:val="42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6E8B6212" w14:textId="77777777" w:rsidR="007144A9" w:rsidRDefault="007144A9" w:rsidP="007F0F28">
            <w:pPr>
              <w:widowControl/>
              <w:spacing w:line="256" w:lineRule="auto"/>
              <w:jc w:val="both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proofErr w:type="spellStart"/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GaoKao</w:t>
            </w:r>
            <w:proofErr w:type="spellEnd"/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 xml:space="preserve"> Province:</w:t>
            </w:r>
          </w:p>
        </w:tc>
        <w:tc>
          <w:tcPr>
            <w:tcW w:w="5103" w:type="dxa"/>
            <w:vAlign w:val="center"/>
          </w:tcPr>
          <w:p w14:paraId="743E4F83" w14:textId="77777777" w:rsidR="007144A9" w:rsidRPr="000A0ADA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tr w:rsidR="007144A9" w:rsidRPr="00621A1C" w14:paraId="4256F25C" w14:textId="77777777" w:rsidTr="008D0AA5">
        <w:trPr>
          <w:trHeight w:val="42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01566216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Theme="minorEastAsia" w:hAnsi="Calibri" w:cs="Arial"/>
                <w:b/>
                <w:color w:val="000000"/>
                <w:lang w:eastAsia="zh-CN"/>
              </w:rPr>
            </w:pPr>
            <w:proofErr w:type="spellStart"/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Gao</w:t>
            </w: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K</w:t>
            </w:r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ao</w:t>
            </w:r>
            <w:proofErr w:type="spellEnd"/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 xml:space="preserve"> </w:t>
            </w: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Percentile (in Province):</w:t>
            </w:r>
          </w:p>
        </w:tc>
        <w:tc>
          <w:tcPr>
            <w:tcW w:w="5103" w:type="dxa"/>
            <w:vAlign w:val="center"/>
          </w:tcPr>
          <w:p w14:paraId="69FDA2AF" w14:textId="77777777" w:rsidR="007144A9" w:rsidRPr="000A0ADA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  <w:tr w:rsidR="007144A9" w:rsidRPr="00621A1C" w14:paraId="737AA552" w14:textId="77777777" w:rsidTr="008D0AA5">
        <w:trPr>
          <w:trHeight w:val="453"/>
        </w:trPr>
        <w:tc>
          <w:tcPr>
            <w:tcW w:w="4513" w:type="dxa"/>
            <w:shd w:val="clear" w:color="auto" w:fill="D9D9D9" w:themeFill="background1" w:themeFillShade="D9"/>
            <w:vAlign w:val="center"/>
          </w:tcPr>
          <w:p w14:paraId="1C9C901C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>S</w:t>
            </w:r>
            <w:r>
              <w:rPr>
                <w:rFonts w:ascii="Calibri" w:eastAsiaTheme="minorEastAsia" w:hAnsi="Calibri" w:cs="Arial" w:hint="eastAsia"/>
                <w:b/>
                <w:color w:val="000000"/>
                <w:lang w:eastAsia="zh-CN"/>
              </w:rPr>
              <w:t>cholarship:</w:t>
            </w:r>
            <w:r>
              <w:rPr>
                <w:rFonts w:ascii="Calibri" w:eastAsiaTheme="minorEastAsia" w:hAnsi="Calibri" w:cs="Arial"/>
                <w:b/>
                <w:color w:val="000000"/>
                <w:lang w:eastAsia="zh-CN"/>
              </w:rPr>
              <w:t xml:space="preserve"> Y/N, %</w:t>
            </w:r>
          </w:p>
        </w:tc>
        <w:tc>
          <w:tcPr>
            <w:tcW w:w="5103" w:type="dxa"/>
            <w:vAlign w:val="center"/>
          </w:tcPr>
          <w:p w14:paraId="3D515019" w14:textId="77777777" w:rsidR="007144A9" w:rsidRPr="00621A1C" w:rsidRDefault="007144A9" w:rsidP="007F0F28">
            <w:pPr>
              <w:widowControl/>
              <w:spacing w:line="256" w:lineRule="auto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</w:p>
        </w:tc>
      </w:tr>
    </w:tbl>
    <w:p w14:paraId="43253D9D" w14:textId="77777777" w:rsidR="007144A9" w:rsidRPr="00FA14CD" w:rsidRDefault="007144A9" w:rsidP="007144A9">
      <w:pPr>
        <w:widowControl/>
        <w:spacing w:line="256" w:lineRule="auto"/>
        <w:rPr>
          <w:rFonts w:ascii="Calibri" w:eastAsiaTheme="minorEastAsia" w:hAnsi="Calibri" w:cs="Arial"/>
          <w:b/>
          <w:color w:val="000000"/>
          <w:sz w:val="28"/>
          <w:szCs w:val="28"/>
          <w:lang w:eastAsia="zh-CN"/>
        </w:rPr>
      </w:pPr>
    </w:p>
    <w:p w14:paraId="06B98F93" w14:textId="77777777" w:rsidR="005F5174" w:rsidRDefault="005F5174" w:rsidP="005F5174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t>Section 3:</w:t>
      </w:r>
      <w:r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Recommendation from Current Study Program</w:t>
      </w:r>
    </w:p>
    <w:p w14:paraId="17C59E39" w14:textId="77777777" w:rsidR="005F5174" w:rsidRDefault="005F5174" w:rsidP="005F5174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 the Advisor/</w:t>
      </w:r>
      <w:r w:rsidRPr="005F5174">
        <w:t xml:space="preserve"> </w:t>
      </w:r>
      <w:r w:rsidRPr="005F5174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Counselor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.</w:t>
      </w:r>
      <w:r w:rsidR="00173476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 He/she may ask to interview the student.</w:t>
      </w:r>
    </w:p>
    <w:tbl>
      <w:tblPr>
        <w:tblStyle w:val="aa"/>
        <w:tblW w:w="9640" w:type="dxa"/>
        <w:tblInd w:w="-147" w:type="dxa"/>
        <w:tblLook w:val="04A0" w:firstRow="1" w:lastRow="0" w:firstColumn="1" w:lastColumn="0" w:noHBand="0" w:noVBand="1"/>
      </w:tblPr>
      <w:tblGrid>
        <w:gridCol w:w="1985"/>
        <w:gridCol w:w="897"/>
        <w:gridCol w:w="2930"/>
        <w:gridCol w:w="851"/>
        <w:gridCol w:w="2977"/>
      </w:tblGrid>
      <w:tr w:rsidR="00F66627" w14:paraId="6806EE9D" w14:textId="77777777" w:rsidTr="008D0AA5">
        <w:trPr>
          <w:trHeight w:val="456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13539D71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 xml:space="preserve">Name 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of Staff Member</w:t>
            </w:r>
            <w:r>
              <w:rPr>
                <w:rFonts w:ascii="Calibri" w:eastAsia="宋体" w:hAnsi="Calibri" w:cs="Calibri"/>
                <w:b/>
                <w:lang w:eastAsia="zh-CN"/>
              </w:rPr>
              <w:t>:</w:t>
            </w:r>
          </w:p>
        </w:tc>
        <w:tc>
          <w:tcPr>
            <w:tcW w:w="6758" w:type="dxa"/>
            <w:gridSpan w:val="3"/>
          </w:tcPr>
          <w:p w14:paraId="09CBBC64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415BF303" w14:textId="77777777" w:rsidTr="008D0AA5">
        <w:trPr>
          <w:trHeight w:val="421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6CFCF644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Position:</w:t>
            </w:r>
          </w:p>
        </w:tc>
        <w:tc>
          <w:tcPr>
            <w:tcW w:w="6758" w:type="dxa"/>
            <w:gridSpan w:val="3"/>
          </w:tcPr>
          <w:p w14:paraId="3F808ADC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68BAC512" w14:textId="77777777" w:rsidTr="008D0AA5">
        <w:trPr>
          <w:trHeight w:val="555"/>
        </w:trPr>
        <w:tc>
          <w:tcPr>
            <w:tcW w:w="9640" w:type="dxa"/>
            <w:gridSpan w:val="5"/>
            <w:shd w:val="clear" w:color="auto" w:fill="D9D9D9" w:themeFill="background1" w:themeFillShade="D9"/>
          </w:tcPr>
          <w:p w14:paraId="7F8692CD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Recommendation:</w:t>
            </w:r>
          </w:p>
        </w:tc>
      </w:tr>
      <w:tr w:rsidR="00F66627" w14:paraId="00A814F3" w14:textId="77777777" w:rsidTr="00F66627">
        <w:trPr>
          <w:trHeight w:val="1293"/>
        </w:trPr>
        <w:tc>
          <w:tcPr>
            <w:tcW w:w="9640" w:type="dxa"/>
            <w:gridSpan w:val="5"/>
          </w:tcPr>
          <w:p w14:paraId="60273474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  <w:p w14:paraId="5B143C14" w14:textId="77777777" w:rsidR="008D0AA5" w:rsidRDefault="008D0AA5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  <w:p w14:paraId="3251A15C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1500D982" w14:textId="77777777" w:rsidTr="008D0AA5">
        <w:trPr>
          <w:trHeight w:val="561"/>
        </w:trPr>
        <w:tc>
          <w:tcPr>
            <w:tcW w:w="1985" w:type="dxa"/>
            <w:shd w:val="clear" w:color="auto" w:fill="D9D9D9" w:themeFill="background1" w:themeFillShade="D9"/>
          </w:tcPr>
          <w:p w14:paraId="4B386F8A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Signature:</w:t>
            </w:r>
          </w:p>
        </w:tc>
        <w:tc>
          <w:tcPr>
            <w:tcW w:w="3827" w:type="dxa"/>
            <w:gridSpan w:val="2"/>
            <w:shd w:val="clear" w:color="auto" w:fill="FFFFFF" w:themeFill="background1"/>
          </w:tcPr>
          <w:p w14:paraId="4F1BE2FD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7BDFF1C0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D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ate:</w:t>
            </w:r>
          </w:p>
        </w:tc>
        <w:tc>
          <w:tcPr>
            <w:tcW w:w="2977" w:type="dxa"/>
          </w:tcPr>
          <w:p w14:paraId="594A5DE4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</w:tbl>
    <w:p w14:paraId="5CA5165C" w14:textId="77777777" w:rsidR="00F66627" w:rsidRDefault="00F66627" w:rsidP="00F66627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</w:p>
    <w:p w14:paraId="4457A1DC" w14:textId="77777777" w:rsidR="00BB0D2F" w:rsidRDefault="00BB0D2F" w:rsidP="00F66627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</w:p>
    <w:p w14:paraId="70E957F9" w14:textId="77777777" w:rsidR="007144A9" w:rsidRPr="00F66627" w:rsidRDefault="00F66627" w:rsidP="00F66627">
      <w:pPr>
        <w:widowControl/>
        <w:spacing w:line="256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 the Head of Study Program.</w:t>
      </w:r>
    </w:p>
    <w:tbl>
      <w:tblPr>
        <w:tblStyle w:val="aa"/>
        <w:tblW w:w="9640" w:type="dxa"/>
        <w:tblInd w:w="-147" w:type="dxa"/>
        <w:tblLook w:val="04A0" w:firstRow="1" w:lastRow="0" w:firstColumn="1" w:lastColumn="0" w:noHBand="0" w:noVBand="1"/>
      </w:tblPr>
      <w:tblGrid>
        <w:gridCol w:w="1985"/>
        <w:gridCol w:w="897"/>
        <w:gridCol w:w="2930"/>
        <w:gridCol w:w="851"/>
        <w:gridCol w:w="2977"/>
      </w:tblGrid>
      <w:tr w:rsidR="00F66627" w14:paraId="74AA8637" w14:textId="77777777" w:rsidTr="008D0AA5">
        <w:trPr>
          <w:trHeight w:val="456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42E0F09B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 xml:space="preserve">Name 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of Staff Member</w:t>
            </w:r>
            <w:r>
              <w:rPr>
                <w:rFonts w:ascii="Calibri" w:eastAsia="宋体" w:hAnsi="Calibri" w:cs="Calibri"/>
                <w:b/>
                <w:lang w:eastAsia="zh-CN"/>
              </w:rPr>
              <w:t>:</w:t>
            </w:r>
          </w:p>
        </w:tc>
        <w:tc>
          <w:tcPr>
            <w:tcW w:w="6758" w:type="dxa"/>
            <w:gridSpan w:val="3"/>
          </w:tcPr>
          <w:p w14:paraId="4A7B3B9B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3B853387" w14:textId="77777777" w:rsidTr="008D0AA5">
        <w:trPr>
          <w:trHeight w:val="421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4CEBF52C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Position:</w:t>
            </w:r>
          </w:p>
        </w:tc>
        <w:tc>
          <w:tcPr>
            <w:tcW w:w="6758" w:type="dxa"/>
            <w:gridSpan w:val="3"/>
          </w:tcPr>
          <w:p w14:paraId="1329894E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7D084E8C" w14:textId="77777777" w:rsidTr="008D0AA5">
        <w:trPr>
          <w:trHeight w:val="555"/>
        </w:trPr>
        <w:tc>
          <w:tcPr>
            <w:tcW w:w="9640" w:type="dxa"/>
            <w:gridSpan w:val="5"/>
            <w:shd w:val="clear" w:color="auto" w:fill="D9D9D9" w:themeFill="background1" w:themeFillShade="D9"/>
          </w:tcPr>
          <w:p w14:paraId="001692BF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Recommendation:</w:t>
            </w:r>
          </w:p>
        </w:tc>
      </w:tr>
      <w:tr w:rsidR="00F66627" w14:paraId="4228E586" w14:textId="77777777" w:rsidTr="007F0F28">
        <w:trPr>
          <w:trHeight w:val="1293"/>
        </w:trPr>
        <w:tc>
          <w:tcPr>
            <w:tcW w:w="9640" w:type="dxa"/>
            <w:gridSpan w:val="5"/>
          </w:tcPr>
          <w:p w14:paraId="42BA54A9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  <w:p w14:paraId="014EABFE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F66627" w14:paraId="719E7B63" w14:textId="77777777" w:rsidTr="008D0AA5">
        <w:trPr>
          <w:trHeight w:val="561"/>
        </w:trPr>
        <w:tc>
          <w:tcPr>
            <w:tcW w:w="1985" w:type="dxa"/>
            <w:shd w:val="clear" w:color="auto" w:fill="D9D9D9" w:themeFill="background1" w:themeFillShade="D9"/>
          </w:tcPr>
          <w:p w14:paraId="35FA0CA4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Signature:</w:t>
            </w:r>
          </w:p>
        </w:tc>
        <w:tc>
          <w:tcPr>
            <w:tcW w:w="3827" w:type="dxa"/>
            <w:gridSpan w:val="2"/>
            <w:shd w:val="clear" w:color="auto" w:fill="FFFFFF" w:themeFill="background1"/>
          </w:tcPr>
          <w:p w14:paraId="54C3AF0B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721F0D10" w14:textId="77777777" w:rsidR="00F66627" w:rsidRPr="005A33AE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D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ate:</w:t>
            </w:r>
          </w:p>
        </w:tc>
        <w:tc>
          <w:tcPr>
            <w:tcW w:w="2977" w:type="dxa"/>
          </w:tcPr>
          <w:p w14:paraId="2C451760" w14:textId="77777777" w:rsidR="00F66627" w:rsidRDefault="00F66627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</w:tbl>
    <w:p w14:paraId="67F08A09" w14:textId="77777777" w:rsidR="00173476" w:rsidRDefault="00173476" w:rsidP="00F436F1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</w:pPr>
      <w:r w:rsidRPr="00CE3357">
        <w:rPr>
          <w:rFonts w:ascii="Calibri" w:eastAsia="Arial" w:hAnsi="Calibri" w:cs="Arial"/>
          <w:b/>
          <w:color w:val="000000"/>
          <w:sz w:val="28"/>
          <w:szCs w:val="28"/>
          <w:u w:val="single" w:color="000000"/>
          <w:lang w:eastAsia="zh-CN"/>
        </w:rPr>
        <w:lastRenderedPageBreak/>
        <w:t>Section 4:</w:t>
      </w:r>
      <w:r w:rsidRPr="00CE3357"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</w:t>
      </w:r>
      <w:r w:rsidR="00F436F1" w:rsidRPr="00CE3357"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>Recommendation</w:t>
      </w:r>
      <w:r w:rsidRPr="00CE3357"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 from </w:t>
      </w:r>
      <w:r w:rsidR="00F436F1" w:rsidRPr="00CE3357"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the Requested </w:t>
      </w:r>
      <w:r w:rsidRPr="00CE3357">
        <w:rPr>
          <w:rFonts w:ascii="Calibri" w:eastAsia="Arial" w:hAnsi="Calibri" w:cs="Arial"/>
          <w:b/>
          <w:color w:val="000000"/>
          <w:sz w:val="28"/>
          <w:szCs w:val="28"/>
          <w:lang w:eastAsia="zh-CN"/>
        </w:rPr>
        <w:t xml:space="preserve">Program </w:t>
      </w:r>
    </w:p>
    <w:p w14:paraId="11EC6BE4" w14:textId="77777777" w:rsidR="00173476" w:rsidRDefault="00173476" w:rsidP="00173476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 the Advisor/</w:t>
      </w:r>
      <w:r w:rsidRPr="005F5174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Counselor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. He/she may ask to interview the student.</w:t>
      </w:r>
    </w:p>
    <w:tbl>
      <w:tblPr>
        <w:tblStyle w:val="aa"/>
        <w:tblW w:w="9640" w:type="dxa"/>
        <w:tblInd w:w="-147" w:type="dxa"/>
        <w:tblLook w:val="04A0" w:firstRow="1" w:lastRow="0" w:firstColumn="1" w:lastColumn="0" w:noHBand="0" w:noVBand="1"/>
      </w:tblPr>
      <w:tblGrid>
        <w:gridCol w:w="1984"/>
        <w:gridCol w:w="896"/>
        <w:gridCol w:w="3211"/>
        <w:gridCol w:w="751"/>
        <w:gridCol w:w="2798"/>
      </w:tblGrid>
      <w:tr w:rsidR="00173476" w14:paraId="32FC02CA" w14:textId="77777777" w:rsidTr="007F0F28">
        <w:trPr>
          <w:trHeight w:val="456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35F3BD88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 xml:space="preserve">Name 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of Staff Member</w:t>
            </w:r>
            <w:r>
              <w:rPr>
                <w:rFonts w:ascii="Calibri" w:eastAsia="宋体" w:hAnsi="Calibri" w:cs="Calibri"/>
                <w:b/>
                <w:lang w:eastAsia="zh-CN"/>
              </w:rPr>
              <w:t>:</w:t>
            </w:r>
          </w:p>
        </w:tc>
        <w:tc>
          <w:tcPr>
            <w:tcW w:w="6758" w:type="dxa"/>
            <w:gridSpan w:val="3"/>
          </w:tcPr>
          <w:p w14:paraId="62BACA9E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173476" w14:paraId="213E46F0" w14:textId="77777777" w:rsidTr="007F0F28">
        <w:trPr>
          <w:trHeight w:val="421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0903CEBC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Position:</w:t>
            </w:r>
          </w:p>
        </w:tc>
        <w:tc>
          <w:tcPr>
            <w:tcW w:w="6758" w:type="dxa"/>
            <w:gridSpan w:val="3"/>
          </w:tcPr>
          <w:p w14:paraId="721EC37B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173476" w14:paraId="048BAD73" w14:textId="77777777" w:rsidTr="007F0F28">
        <w:trPr>
          <w:trHeight w:val="555"/>
        </w:trPr>
        <w:tc>
          <w:tcPr>
            <w:tcW w:w="9640" w:type="dxa"/>
            <w:gridSpan w:val="5"/>
            <w:shd w:val="clear" w:color="auto" w:fill="D9D9D9" w:themeFill="background1" w:themeFillShade="D9"/>
          </w:tcPr>
          <w:p w14:paraId="6D342566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Recommendation:</w:t>
            </w:r>
          </w:p>
        </w:tc>
      </w:tr>
      <w:tr w:rsidR="00173476" w14:paraId="3A2DD039" w14:textId="77777777" w:rsidTr="007F0F28">
        <w:trPr>
          <w:trHeight w:val="1293"/>
        </w:trPr>
        <w:tc>
          <w:tcPr>
            <w:tcW w:w="9640" w:type="dxa"/>
            <w:gridSpan w:val="5"/>
          </w:tcPr>
          <w:p w14:paraId="2841C964" w14:textId="77777777" w:rsidR="00173476" w:rsidRPr="00BB0D2F" w:rsidRDefault="00173476" w:rsidP="007F0F28">
            <w:pPr>
              <w:spacing w:line="400" w:lineRule="exact"/>
              <w:rPr>
                <w:rFonts w:ascii="Calibri" w:eastAsia="宋体" w:hAnsi="Calibri" w:cs="Calibri"/>
                <w:bCs/>
                <w:lang w:eastAsia="zh-CN"/>
              </w:rPr>
            </w:pPr>
            <w:bookmarkStart w:id="2" w:name="_GoBack"/>
            <w:bookmarkEnd w:id="2"/>
          </w:p>
          <w:p w14:paraId="7ED7DC5D" w14:textId="77777777" w:rsidR="00173476" w:rsidRPr="00BB0D2F" w:rsidRDefault="00173476" w:rsidP="007F0F28">
            <w:pPr>
              <w:spacing w:line="400" w:lineRule="exact"/>
              <w:rPr>
                <w:rFonts w:ascii="Calibri" w:eastAsia="宋体" w:hAnsi="Calibri" w:cs="Calibri"/>
                <w:bCs/>
                <w:lang w:eastAsia="zh-CN"/>
              </w:rPr>
            </w:pPr>
          </w:p>
        </w:tc>
      </w:tr>
      <w:tr w:rsidR="00173476" w14:paraId="50DF10A7" w14:textId="77777777" w:rsidTr="00173476">
        <w:trPr>
          <w:trHeight w:val="561"/>
        </w:trPr>
        <w:tc>
          <w:tcPr>
            <w:tcW w:w="1985" w:type="dxa"/>
            <w:shd w:val="clear" w:color="auto" w:fill="D9D9D9" w:themeFill="background1" w:themeFillShade="D9"/>
          </w:tcPr>
          <w:p w14:paraId="0A99FF0A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Signature:</w:t>
            </w:r>
          </w:p>
        </w:tc>
        <w:tc>
          <w:tcPr>
            <w:tcW w:w="4111" w:type="dxa"/>
            <w:gridSpan w:val="2"/>
            <w:shd w:val="clear" w:color="auto" w:fill="FFFFFF" w:themeFill="background1"/>
          </w:tcPr>
          <w:p w14:paraId="50D9DE6D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</w:p>
        </w:tc>
        <w:tc>
          <w:tcPr>
            <w:tcW w:w="744" w:type="dxa"/>
            <w:shd w:val="clear" w:color="auto" w:fill="D9D9D9" w:themeFill="background1" w:themeFillShade="D9"/>
          </w:tcPr>
          <w:p w14:paraId="5136D37D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D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ate:</w:t>
            </w:r>
          </w:p>
        </w:tc>
        <w:tc>
          <w:tcPr>
            <w:tcW w:w="2800" w:type="dxa"/>
          </w:tcPr>
          <w:p w14:paraId="3F5C3EB9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</w:tbl>
    <w:p w14:paraId="188EC185" w14:textId="77777777" w:rsidR="00173476" w:rsidRDefault="00173476" w:rsidP="00173476">
      <w:pPr>
        <w:widowControl/>
        <w:spacing w:line="256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37A2BF8B" w14:textId="77777777" w:rsidR="00856A97" w:rsidRPr="00856A97" w:rsidRDefault="00856A97" w:rsidP="00173476">
      <w:pPr>
        <w:widowControl/>
        <w:spacing w:line="256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799B021F" w14:textId="77777777" w:rsidR="00173476" w:rsidRPr="00F66627" w:rsidRDefault="00173476" w:rsidP="00173476">
      <w:pPr>
        <w:widowControl/>
        <w:spacing w:line="256" w:lineRule="auto"/>
        <w:ind w:left="153" w:hanging="10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  <w:r w:rsidRPr="003F493C"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</w:t>
      </w: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 xml:space="preserve"> the Head of Study Program.</w:t>
      </w:r>
    </w:p>
    <w:tbl>
      <w:tblPr>
        <w:tblStyle w:val="aa"/>
        <w:tblW w:w="9640" w:type="dxa"/>
        <w:tblInd w:w="-147" w:type="dxa"/>
        <w:tblLook w:val="04A0" w:firstRow="1" w:lastRow="0" w:firstColumn="1" w:lastColumn="0" w:noHBand="0" w:noVBand="1"/>
      </w:tblPr>
      <w:tblGrid>
        <w:gridCol w:w="1984"/>
        <w:gridCol w:w="896"/>
        <w:gridCol w:w="3211"/>
        <w:gridCol w:w="751"/>
        <w:gridCol w:w="2798"/>
      </w:tblGrid>
      <w:tr w:rsidR="00173476" w14:paraId="102108FE" w14:textId="77777777" w:rsidTr="007F0F28">
        <w:trPr>
          <w:trHeight w:val="456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4AAD5C2B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 xml:space="preserve">Name 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of Staff Member</w:t>
            </w:r>
            <w:r>
              <w:rPr>
                <w:rFonts w:ascii="Calibri" w:eastAsia="宋体" w:hAnsi="Calibri" w:cs="Calibri"/>
                <w:b/>
                <w:lang w:eastAsia="zh-CN"/>
              </w:rPr>
              <w:t>:</w:t>
            </w:r>
          </w:p>
        </w:tc>
        <w:tc>
          <w:tcPr>
            <w:tcW w:w="6758" w:type="dxa"/>
            <w:gridSpan w:val="3"/>
          </w:tcPr>
          <w:p w14:paraId="77B5AFAA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173476" w14:paraId="5D74E570" w14:textId="77777777" w:rsidTr="007F0F28">
        <w:trPr>
          <w:trHeight w:val="421"/>
        </w:trPr>
        <w:tc>
          <w:tcPr>
            <w:tcW w:w="2882" w:type="dxa"/>
            <w:gridSpan w:val="2"/>
            <w:shd w:val="clear" w:color="auto" w:fill="D9D9D9" w:themeFill="background1" w:themeFillShade="D9"/>
          </w:tcPr>
          <w:p w14:paraId="5E62B20B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Position:</w:t>
            </w:r>
          </w:p>
        </w:tc>
        <w:tc>
          <w:tcPr>
            <w:tcW w:w="6758" w:type="dxa"/>
            <w:gridSpan w:val="3"/>
          </w:tcPr>
          <w:p w14:paraId="0B552B90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173476" w14:paraId="66C37171" w14:textId="77777777" w:rsidTr="007F0F28">
        <w:trPr>
          <w:trHeight w:val="555"/>
        </w:trPr>
        <w:tc>
          <w:tcPr>
            <w:tcW w:w="9640" w:type="dxa"/>
            <w:gridSpan w:val="5"/>
            <w:shd w:val="clear" w:color="auto" w:fill="D9D9D9" w:themeFill="background1" w:themeFillShade="D9"/>
          </w:tcPr>
          <w:p w14:paraId="6892E761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Recommendation:</w:t>
            </w:r>
          </w:p>
        </w:tc>
      </w:tr>
      <w:tr w:rsidR="00173476" w14:paraId="7DEBB33F" w14:textId="77777777" w:rsidTr="007F0F28">
        <w:trPr>
          <w:trHeight w:val="1293"/>
        </w:trPr>
        <w:tc>
          <w:tcPr>
            <w:tcW w:w="9640" w:type="dxa"/>
            <w:gridSpan w:val="5"/>
          </w:tcPr>
          <w:p w14:paraId="2C90DAF9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  <w:p w14:paraId="4C2D41C5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  <w:p w14:paraId="7F410F0F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  <w:tr w:rsidR="00173476" w14:paraId="29643C6F" w14:textId="77777777" w:rsidTr="007F0F28">
        <w:trPr>
          <w:trHeight w:val="561"/>
        </w:trPr>
        <w:tc>
          <w:tcPr>
            <w:tcW w:w="1985" w:type="dxa"/>
            <w:shd w:val="clear" w:color="auto" w:fill="D9D9D9" w:themeFill="background1" w:themeFillShade="D9"/>
          </w:tcPr>
          <w:p w14:paraId="56488161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>
              <w:rPr>
                <w:rFonts w:ascii="Calibri" w:eastAsia="宋体" w:hAnsi="Calibri" w:cs="Calibri" w:hint="eastAsia"/>
                <w:b/>
                <w:lang w:eastAsia="zh-CN"/>
              </w:rPr>
              <w:t>Signature:</w:t>
            </w:r>
          </w:p>
        </w:tc>
        <w:tc>
          <w:tcPr>
            <w:tcW w:w="4111" w:type="dxa"/>
            <w:gridSpan w:val="2"/>
            <w:shd w:val="clear" w:color="auto" w:fill="FFFFFF" w:themeFill="background1"/>
          </w:tcPr>
          <w:p w14:paraId="36984C11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</w:p>
        </w:tc>
        <w:tc>
          <w:tcPr>
            <w:tcW w:w="744" w:type="dxa"/>
            <w:shd w:val="clear" w:color="auto" w:fill="D9D9D9" w:themeFill="background1" w:themeFillShade="D9"/>
          </w:tcPr>
          <w:p w14:paraId="0BAAFC40" w14:textId="77777777" w:rsidR="00173476" w:rsidRPr="005A33AE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lang w:eastAsia="zh-CN"/>
              </w:rPr>
            </w:pPr>
            <w:r w:rsidRPr="005A33AE">
              <w:rPr>
                <w:rFonts w:ascii="Calibri" w:eastAsia="宋体" w:hAnsi="Calibri" w:cs="Calibri" w:hint="eastAsia"/>
                <w:b/>
                <w:lang w:eastAsia="zh-CN"/>
              </w:rPr>
              <w:t>D</w:t>
            </w:r>
            <w:r w:rsidRPr="005A33AE">
              <w:rPr>
                <w:rFonts w:ascii="Calibri" w:eastAsia="宋体" w:hAnsi="Calibri" w:cs="Calibri"/>
                <w:b/>
                <w:lang w:eastAsia="zh-CN"/>
              </w:rPr>
              <w:t>ate:</w:t>
            </w:r>
          </w:p>
        </w:tc>
        <w:tc>
          <w:tcPr>
            <w:tcW w:w="2800" w:type="dxa"/>
          </w:tcPr>
          <w:p w14:paraId="399BCF15" w14:textId="77777777" w:rsidR="00173476" w:rsidRDefault="00173476" w:rsidP="007F0F28">
            <w:pPr>
              <w:spacing w:line="400" w:lineRule="exact"/>
              <w:rPr>
                <w:rFonts w:ascii="Calibri" w:eastAsia="宋体" w:hAnsi="Calibri" w:cs="Calibri"/>
                <w:b/>
                <w:sz w:val="28"/>
                <w:szCs w:val="28"/>
                <w:lang w:eastAsia="zh-CN"/>
              </w:rPr>
            </w:pPr>
          </w:p>
        </w:tc>
      </w:tr>
    </w:tbl>
    <w:p w14:paraId="056F4612" w14:textId="77777777" w:rsidR="00F66627" w:rsidRDefault="00F66627" w:rsidP="00081CEC">
      <w:pPr>
        <w:spacing w:line="400" w:lineRule="exact"/>
        <w:rPr>
          <w:rFonts w:ascii="宋体" w:hAnsi="宋体"/>
          <w:sz w:val="30"/>
          <w:szCs w:val="30"/>
        </w:rPr>
      </w:pPr>
    </w:p>
    <w:p w14:paraId="18DFC88E" w14:textId="77777777" w:rsidR="00173476" w:rsidRDefault="00173476" w:rsidP="00081CEC">
      <w:pPr>
        <w:spacing w:line="400" w:lineRule="exact"/>
        <w:rPr>
          <w:rFonts w:ascii="宋体" w:hAnsi="宋体"/>
          <w:sz w:val="30"/>
          <w:szCs w:val="30"/>
        </w:rPr>
      </w:pPr>
    </w:p>
    <w:p w14:paraId="5C1DA2E9" w14:textId="77777777" w:rsidR="00173476" w:rsidRDefault="00173476" w:rsidP="00173476">
      <w:pPr>
        <w:widowControl/>
        <w:spacing w:line="256" w:lineRule="auto"/>
        <w:ind w:left="153" w:hanging="10"/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5: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Dean Authorization </w:t>
      </w:r>
    </w:p>
    <w:p w14:paraId="77FFAEBD" w14:textId="77777777" w:rsidR="00173476" w:rsidRDefault="00173476" w:rsidP="00173476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Dean.</w:t>
      </w:r>
    </w:p>
    <w:tbl>
      <w:tblPr>
        <w:tblStyle w:val="TableGrid"/>
        <w:tblW w:w="961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2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81"/>
        <w:gridCol w:w="4115"/>
        <w:gridCol w:w="890"/>
        <w:gridCol w:w="2628"/>
      </w:tblGrid>
      <w:tr w:rsidR="00173476" w14:paraId="43A7C4B4" w14:textId="77777777" w:rsidTr="00173476">
        <w:trPr>
          <w:trHeight w:val="454"/>
        </w:trPr>
        <w:tc>
          <w:tcPr>
            <w:tcW w:w="1981" w:type="dxa"/>
            <w:shd w:val="clear" w:color="auto" w:fill="DADADB"/>
            <w:vAlign w:val="center"/>
            <w:hideMark/>
          </w:tcPr>
          <w:p w14:paraId="26DF90A8" w14:textId="77777777" w:rsidR="00173476" w:rsidRDefault="00173476" w:rsidP="007F0F28">
            <w:pPr>
              <w:widowControl/>
              <w:spacing w:line="256" w:lineRule="auto"/>
              <w:ind w:firstLineChars="50" w:firstLine="120"/>
              <w:jc w:val="both"/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115" w:type="dxa"/>
            <w:vAlign w:val="center"/>
            <w:hideMark/>
          </w:tcPr>
          <w:p w14:paraId="69BD4A94" w14:textId="77777777" w:rsidR="00173476" w:rsidRDefault="00173476" w:rsidP="007F0F28">
            <w:pPr>
              <w:widowControl/>
              <w:spacing w:line="256" w:lineRule="auto"/>
              <w:ind w:left="4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90" w:type="dxa"/>
            <w:shd w:val="clear" w:color="auto" w:fill="DADADB"/>
            <w:vAlign w:val="center"/>
            <w:hideMark/>
          </w:tcPr>
          <w:p w14:paraId="1DE30FE5" w14:textId="77777777" w:rsidR="00173476" w:rsidRDefault="00173476" w:rsidP="007F0F28">
            <w:pPr>
              <w:widowControl/>
              <w:spacing w:line="256" w:lineRule="auto"/>
              <w:ind w:left="1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2628" w:type="dxa"/>
            <w:vAlign w:val="center"/>
            <w:hideMark/>
          </w:tcPr>
          <w:p w14:paraId="2AE58EE6" w14:textId="77777777" w:rsidR="00173476" w:rsidRDefault="00173476" w:rsidP="007F0F28">
            <w:pPr>
              <w:ind w:left="64"/>
              <w:jc w:val="both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</w:tbl>
    <w:p w14:paraId="1631FB3E" w14:textId="77777777" w:rsidR="00173476" w:rsidRDefault="00173476" w:rsidP="00173476">
      <w:pPr>
        <w:widowControl/>
        <w:spacing w:after="4" w:line="247" w:lineRule="auto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168048CD" w14:textId="77777777" w:rsidR="00173476" w:rsidRDefault="00173476" w:rsidP="00173476">
      <w:pPr>
        <w:widowControl/>
        <w:spacing w:after="4" w:line="247" w:lineRule="auto"/>
        <w:rPr>
          <w:rFonts w:ascii="Calibri" w:eastAsiaTheme="minorEastAsia" w:hAnsi="Calibri" w:cs="Arial"/>
          <w:b/>
          <w:color w:val="000000"/>
          <w:sz w:val="21"/>
          <w:szCs w:val="21"/>
          <w:lang w:eastAsia="zh-CN"/>
        </w:rPr>
      </w:pPr>
    </w:p>
    <w:p w14:paraId="52759AB1" w14:textId="77777777" w:rsidR="00173476" w:rsidRDefault="00173476" w:rsidP="00173476">
      <w:pPr>
        <w:widowControl/>
        <w:spacing w:after="4" w:line="247" w:lineRule="auto"/>
        <w:ind w:left="153" w:hanging="10"/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</w:pPr>
      <w:r>
        <w:rPr>
          <w:rFonts w:ascii="Calibri" w:eastAsia="Arial" w:hAnsi="Calibri" w:cs="Arial"/>
          <w:b/>
          <w:color w:val="000000"/>
          <w:sz w:val="28"/>
          <w:szCs w:val="22"/>
          <w:u w:val="single" w:color="000000"/>
          <w:lang w:eastAsia="zh-CN"/>
        </w:rPr>
        <w:t>Section 6:</w:t>
      </w:r>
      <w:r>
        <w:rPr>
          <w:rFonts w:ascii="Calibri" w:eastAsia="Arial" w:hAnsi="Calibri" w:cs="Arial"/>
          <w:b/>
          <w:color w:val="000000"/>
          <w:sz w:val="28"/>
          <w:szCs w:val="22"/>
          <w:lang w:eastAsia="zh-CN"/>
        </w:rPr>
        <w:t xml:space="preserve"> </w:t>
      </w:r>
      <w:r>
        <w:rPr>
          <w:rFonts w:ascii="Calibri" w:eastAsiaTheme="minorEastAsia" w:hAnsi="Calibri" w:cs="Arial"/>
          <w:b/>
          <w:color w:val="000000"/>
          <w:sz w:val="28"/>
          <w:szCs w:val="22"/>
          <w:lang w:eastAsia="zh-CN"/>
        </w:rPr>
        <w:t>VC Authorization</w:t>
      </w:r>
    </w:p>
    <w:p w14:paraId="04BC5750" w14:textId="77777777" w:rsidR="00173476" w:rsidRDefault="00173476" w:rsidP="00173476">
      <w:pPr>
        <w:widowControl/>
        <w:spacing w:after="4" w:line="247" w:lineRule="auto"/>
        <w:ind w:left="153" w:hanging="10"/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</w:pPr>
      <w:r>
        <w:rPr>
          <w:rFonts w:ascii="Calibri" w:eastAsia="Arial" w:hAnsi="Calibri" w:cs="Arial"/>
          <w:b/>
          <w:color w:val="000000"/>
          <w:sz w:val="21"/>
          <w:szCs w:val="21"/>
          <w:lang w:eastAsia="zh-CN"/>
        </w:rPr>
        <w:t>To be completed by the VC.</w:t>
      </w:r>
    </w:p>
    <w:tbl>
      <w:tblPr>
        <w:tblStyle w:val="TableGrid"/>
        <w:tblW w:w="9614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2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982"/>
        <w:gridCol w:w="4114"/>
        <w:gridCol w:w="850"/>
        <w:gridCol w:w="2668"/>
      </w:tblGrid>
      <w:tr w:rsidR="00173476" w14:paraId="080E78E2" w14:textId="77777777" w:rsidTr="00173476">
        <w:trPr>
          <w:trHeight w:val="454"/>
        </w:trPr>
        <w:tc>
          <w:tcPr>
            <w:tcW w:w="1982" w:type="dxa"/>
            <w:shd w:val="clear" w:color="auto" w:fill="DADADB"/>
            <w:vAlign w:val="center"/>
            <w:hideMark/>
          </w:tcPr>
          <w:p w14:paraId="486E57D4" w14:textId="77777777" w:rsidR="00173476" w:rsidRDefault="00173476" w:rsidP="007F0F28">
            <w:pPr>
              <w:widowControl/>
              <w:spacing w:line="256" w:lineRule="auto"/>
              <w:ind w:firstLineChars="50" w:firstLine="120"/>
              <w:jc w:val="both"/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Signature: </w:t>
            </w:r>
          </w:p>
        </w:tc>
        <w:tc>
          <w:tcPr>
            <w:tcW w:w="4114" w:type="dxa"/>
            <w:vAlign w:val="center"/>
            <w:hideMark/>
          </w:tcPr>
          <w:p w14:paraId="4C2C2998" w14:textId="77777777" w:rsidR="00173476" w:rsidRDefault="00173476" w:rsidP="007F0F28">
            <w:pPr>
              <w:widowControl/>
              <w:spacing w:line="256" w:lineRule="auto"/>
              <w:ind w:left="4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 </w:t>
            </w:r>
          </w:p>
        </w:tc>
        <w:tc>
          <w:tcPr>
            <w:tcW w:w="850" w:type="dxa"/>
            <w:shd w:val="clear" w:color="auto" w:fill="DADADB"/>
            <w:vAlign w:val="center"/>
            <w:hideMark/>
          </w:tcPr>
          <w:p w14:paraId="5544944B" w14:textId="77777777" w:rsidR="00173476" w:rsidRDefault="00173476" w:rsidP="007F0F28">
            <w:pPr>
              <w:widowControl/>
              <w:spacing w:line="256" w:lineRule="auto"/>
              <w:ind w:left="1"/>
              <w:jc w:val="both"/>
              <w:rPr>
                <w:rFonts w:ascii="Calibri" w:eastAsia="Arial" w:hAnsi="Calibri" w:cs="Arial"/>
                <w:b/>
                <w:color w:val="000000"/>
                <w:lang w:eastAsia="zh-CN"/>
              </w:rPr>
            </w:pPr>
            <w:r>
              <w:rPr>
                <w:rFonts w:ascii="Calibri" w:eastAsia="Arial" w:hAnsi="Calibri" w:cs="Arial"/>
                <w:b/>
                <w:color w:val="000000"/>
                <w:lang w:eastAsia="zh-CN"/>
              </w:rPr>
              <w:t xml:space="preserve">Date: </w:t>
            </w:r>
          </w:p>
        </w:tc>
        <w:tc>
          <w:tcPr>
            <w:tcW w:w="2668" w:type="dxa"/>
            <w:vAlign w:val="center"/>
            <w:hideMark/>
          </w:tcPr>
          <w:p w14:paraId="42F9E68D" w14:textId="77777777" w:rsidR="00173476" w:rsidRDefault="00173476" w:rsidP="007F0F28">
            <w:pPr>
              <w:ind w:left="64"/>
              <w:jc w:val="both"/>
            </w:pPr>
            <w:r>
              <w:rPr>
                <w:rFonts w:eastAsia="Arial" w:cs="Arial" w:hint="eastAsia"/>
                <w:sz w:val="20"/>
              </w:rPr>
              <w:t xml:space="preserve"> </w:t>
            </w:r>
          </w:p>
        </w:tc>
      </w:tr>
    </w:tbl>
    <w:p w14:paraId="2E40186C" w14:textId="77777777" w:rsidR="00173476" w:rsidRPr="00081CEC" w:rsidRDefault="00173476" w:rsidP="00173476">
      <w:pPr>
        <w:spacing w:line="400" w:lineRule="exact"/>
        <w:rPr>
          <w:rFonts w:ascii="宋体" w:eastAsia="宋体" w:hAnsi="宋体"/>
          <w:sz w:val="30"/>
          <w:szCs w:val="30"/>
          <w:lang w:eastAsia="zh-CN"/>
        </w:rPr>
      </w:pPr>
    </w:p>
    <w:p w14:paraId="6BF5A20D" w14:textId="77777777" w:rsidR="00173476" w:rsidRPr="00173476" w:rsidRDefault="00173476" w:rsidP="00081CEC">
      <w:pPr>
        <w:spacing w:line="400" w:lineRule="exact"/>
        <w:rPr>
          <w:rFonts w:ascii="宋体" w:hAnsi="宋体"/>
          <w:sz w:val="30"/>
          <w:szCs w:val="30"/>
        </w:rPr>
      </w:pPr>
    </w:p>
    <w:sectPr w:rsidR="00173476" w:rsidRPr="00173476" w:rsidSect="00F80DEF">
      <w:headerReference w:type="default" r:id="rId12"/>
      <w:pgSz w:w="11906" w:h="16838" w:code="9"/>
      <w:pgMar w:top="1418" w:right="1418" w:bottom="567" w:left="1418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6773A" w14:textId="77777777" w:rsidR="00ED0AF7" w:rsidRDefault="00ED0AF7" w:rsidP="007827EE">
      <w:pPr>
        <w:pStyle w:val="a3"/>
      </w:pPr>
      <w:r>
        <w:separator/>
      </w:r>
    </w:p>
  </w:endnote>
  <w:endnote w:type="continuationSeparator" w:id="0">
    <w:p w14:paraId="768C8A78" w14:textId="77777777" w:rsidR="00ED0AF7" w:rsidRDefault="00ED0AF7" w:rsidP="007827EE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E8263A-26AC-4AA7-AC46-F32A6EC3DE9D}"/>
    <w:embedBold r:id="rId2" w:fontKey="{52DB998A-C246-4E6B-9502-D2A4721302EC}"/>
    <w:embedItalic r:id="rId3" w:fontKey="{F8CF734A-5ADB-4813-BD3D-4DCE911D80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1BA22E4F-6A6F-4F65-A9AD-21034094692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 Semi Serif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850E964-0704-4A90-9395-E3084E17E257}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A502A" w14:textId="77777777" w:rsidR="00ED0AF7" w:rsidRDefault="00ED0AF7" w:rsidP="007827EE">
      <w:pPr>
        <w:pStyle w:val="a3"/>
      </w:pPr>
      <w:r>
        <w:separator/>
      </w:r>
    </w:p>
  </w:footnote>
  <w:footnote w:type="continuationSeparator" w:id="0">
    <w:p w14:paraId="4D7B8B49" w14:textId="77777777" w:rsidR="00ED0AF7" w:rsidRDefault="00ED0AF7" w:rsidP="007827EE">
      <w:pPr>
        <w:pStyle w:val="a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1A251" w14:textId="77777777" w:rsidR="006A4FA2" w:rsidRDefault="00B90A2B" w:rsidP="00201CDE">
    <w:pPr>
      <w:pStyle w:val="a3"/>
      <w:ind w:leftChars="-236" w:left="-565" w:hanging="1"/>
    </w:pPr>
    <w:r>
      <w:rPr>
        <w:noProof/>
        <w:lang w:eastAsia="en-US" w:bidi="he-IL"/>
      </w:rPr>
      <mc:AlternateContent>
        <mc:Choice Requires="wpc">
          <w:drawing>
            <wp:inline distT="0" distB="0" distL="0" distR="0" wp14:anchorId="713034FE" wp14:editId="616DF84C">
              <wp:extent cx="6515100" cy="1171575"/>
              <wp:effectExtent l="0" t="0" r="0" b="0"/>
              <wp:docPr id="6" name="画布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B578C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中国广东汕头市大学路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号</w:t>
                            </w:r>
                          </w:p>
                          <w:p w14:paraId="43BA6AD4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24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1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Da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Xue</w:t>
                            </w:r>
                            <w:proofErr w:type="spellEnd"/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</w:t>
                            </w: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Road, Shantou,</w:t>
                            </w:r>
                          </w:p>
                          <w:p w14:paraId="61A1201B" w14:textId="77777777" w:rsidR="0069019C" w:rsidRPr="00523258" w:rsidRDefault="006901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Guangdong, China</w:t>
                            </w:r>
                          </w:p>
                          <w:p w14:paraId="7D598485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邮编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Post Code: 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515 063</w:t>
                            </w:r>
                          </w:p>
                          <w:p w14:paraId="6E3DE4EA" w14:textId="77777777" w:rsidR="007827EE" w:rsidRPr="00523258" w:rsidRDefault="007827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电话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Tel: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</w:t>
                            </w:r>
                            <w:r w:rsidR="00CE4292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73</w:t>
                            </w:r>
                          </w:p>
                          <w:p w14:paraId="5783D5EC" w14:textId="77777777" w:rsidR="006E6D4B" w:rsidRPr="00523258" w:rsidRDefault="007827EE" w:rsidP="006E6D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</w:t>
                            </w:r>
                            <w:r w:rsidR="0069019C" w:rsidRPr="00523258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 Fax</w:t>
                            </w:r>
                            <w:r w:rsidR="0069019C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 xml:space="preserve">: 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86-</w:t>
                            </w:r>
                            <w:r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754-</w:t>
                            </w:r>
                            <w:r w:rsidR="006E6D4B" w:rsidRPr="00523258"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</w:t>
                            </w:r>
                            <w:r w:rsidR="005A18F7"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14:paraId="77B2B4BE" w14:textId="77777777" w:rsidR="007827EE" w:rsidRPr="00712811" w:rsidRDefault="00CE429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 w:rsidRPr="00712811"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3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1"/>
                          <a:ext cx="304863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B6654" w14:textId="77777777" w:rsidR="006A4FA2" w:rsidRDefault="006A4FA2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8068E"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</w:p>
                          <w:p w14:paraId="31219A74" w14:textId="77777777" w:rsidR="00FF5AB0" w:rsidRPr="00B8068E" w:rsidRDefault="00FF5AB0" w:rsidP="00FF5AB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8068E">
                              <w:rPr>
                                <w:sz w:val="21"/>
                                <w:szCs w:val="21"/>
                              </w:rPr>
                              <w:t>Guangdong Technion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-Israel Institute of Technology</w:t>
                            </w:r>
                          </w:p>
                          <w:p w14:paraId="712F2A3B" w14:textId="77777777" w:rsidR="00FF5AB0" w:rsidRPr="00FF5AB0" w:rsidRDefault="00FF5AB0" w:rsidP="006A4FA2">
                            <w:pPr>
                              <w:rPr>
                                <w:rFonts w:ascii="黑体" w:eastAsia="黑体" w:hAnsi="黑体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700" y="17701"/>
                          <a:ext cx="953800" cy="9551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713034FE" id="画布 50" o:spid="_x0000_s1026" editas="canvas" style="width:513pt;height:92.25pt;mso-position-horizontal-relative:char;mso-position-vertical-relative:line" coordsize="65151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5151;height:11715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" filled="f" fillcolor="#bbe0e3" stroked="f">
                <v:textbox inset="1.80339mm,.90169mm,1.80339mm,.90169mm">
                  <w:txbxContent>
                    <w:p w14:paraId="52DB578C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中国广东汕头市大学路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号</w:t>
                      </w:r>
                    </w:p>
                    <w:p w14:paraId="43BA6AD4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24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1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Da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proofErr w:type="spellStart"/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Xue</w:t>
                      </w:r>
                      <w:proofErr w:type="spellEnd"/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</w:t>
                      </w: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Road, Shantou,</w:t>
                      </w:r>
                    </w:p>
                    <w:p w14:paraId="61A1201B" w14:textId="77777777" w:rsidR="0069019C" w:rsidRPr="00523258" w:rsidRDefault="0069019C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Guangdong, China</w:t>
                      </w:r>
                    </w:p>
                    <w:p w14:paraId="7D598485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邮编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Post Code: 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515 063</w:t>
                      </w:r>
                    </w:p>
                    <w:p w14:paraId="6E3DE4EA" w14:textId="77777777" w:rsidR="007827EE" w:rsidRPr="00523258" w:rsidRDefault="007827EE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电话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Tel: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</w:t>
                      </w:r>
                      <w:r w:rsidR="00CE4292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73</w:t>
                      </w:r>
                    </w:p>
                    <w:p w14:paraId="5783D5EC" w14:textId="77777777" w:rsidR="006E6D4B" w:rsidRPr="00523258" w:rsidRDefault="007827EE" w:rsidP="006E6D4B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</w:t>
                      </w:r>
                      <w:r w:rsidR="0069019C" w:rsidRPr="00523258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 Fax</w:t>
                      </w:r>
                      <w:r w:rsidR="0069019C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 xml:space="preserve">: 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86-</w:t>
                      </w:r>
                      <w:r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754-</w:t>
                      </w:r>
                      <w:r w:rsidR="006E6D4B" w:rsidRPr="00523258"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8</w:t>
                      </w:r>
                      <w:r w:rsidR="005A18F7"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14:paraId="77B2B4BE" w14:textId="77777777" w:rsidR="007827EE" w:rsidRPr="00712811" w:rsidRDefault="00CE4292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 w:rsidRPr="00712811"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"/>
              <v:shape id="Text Box 59" o:spid="_x0000_s1030" type="#_x0000_t202" style="position:absolute;left:10013;top:1682;width:30486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<v:textbox style="mso-fit-shape-to-text:t">
                  <w:txbxContent>
                    <w:p w14:paraId="57CB6654" w14:textId="77777777" w:rsidR="006A4FA2" w:rsidRDefault="006A4FA2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  <w:r w:rsidRPr="00B8068E"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</w:p>
                    <w:p w14:paraId="31219A74" w14:textId="77777777" w:rsidR="00FF5AB0" w:rsidRPr="00B8068E" w:rsidRDefault="00FF5AB0" w:rsidP="00FF5AB0">
                      <w:pPr>
                        <w:rPr>
                          <w:sz w:val="21"/>
                          <w:szCs w:val="21"/>
                        </w:rPr>
                      </w:pPr>
                      <w:r w:rsidRPr="00B8068E">
                        <w:rPr>
                          <w:sz w:val="21"/>
                          <w:szCs w:val="21"/>
                        </w:rPr>
                        <w:t>Guangdong Technion</w:t>
                      </w:r>
                      <w:r>
                        <w:rPr>
                          <w:sz w:val="21"/>
                          <w:szCs w:val="21"/>
                        </w:rPr>
                        <w:t>-Israel Institute of Technology</w:t>
                      </w:r>
                    </w:p>
                    <w:p w14:paraId="712F2A3B" w14:textId="77777777" w:rsidR="00FF5AB0" w:rsidRPr="00FF5AB0" w:rsidRDefault="00FF5AB0" w:rsidP="006A4FA2">
                      <w:pPr>
                        <w:rPr>
                          <w:rFonts w:ascii="黑体" w:eastAsia="黑体" w:hAnsi="黑体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</v:shape>
              <v:shape id="Picture 61" o:spid="_x0000_s1031" type="#_x0000_t75" alt="GTIIT-Logo-白底" style="position:absolute;left:717;top:177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A601C"/>
    <w:multiLevelType w:val="hybridMultilevel"/>
    <w:tmpl w:val="74F8E0A0"/>
    <w:lvl w:ilvl="0" w:tplc="DCC03F5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attachedTemplate r:id="rId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3601"/>
    <w:rsid w:val="00024E46"/>
    <w:rsid w:val="00030BD8"/>
    <w:rsid w:val="0004315F"/>
    <w:rsid w:val="00044482"/>
    <w:rsid w:val="00080D8D"/>
    <w:rsid w:val="00081CEC"/>
    <w:rsid w:val="00094BCD"/>
    <w:rsid w:val="000A1129"/>
    <w:rsid w:val="000A4BCC"/>
    <w:rsid w:val="000A6560"/>
    <w:rsid w:val="000B008F"/>
    <w:rsid w:val="000F200A"/>
    <w:rsid w:val="00142198"/>
    <w:rsid w:val="00144335"/>
    <w:rsid w:val="001648E6"/>
    <w:rsid w:val="00173476"/>
    <w:rsid w:val="00177C28"/>
    <w:rsid w:val="0018044E"/>
    <w:rsid w:val="001A0C36"/>
    <w:rsid w:val="001B0932"/>
    <w:rsid w:val="001B4EB9"/>
    <w:rsid w:val="00201CDE"/>
    <w:rsid w:val="00214534"/>
    <w:rsid w:val="002803B0"/>
    <w:rsid w:val="00290B75"/>
    <w:rsid w:val="002B6F87"/>
    <w:rsid w:val="002F4C8D"/>
    <w:rsid w:val="003168C8"/>
    <w:rsid w:val="00374393"/>
    <w:rsid w:val="003A00C7"/>
    <w:rsid w:val="003A21BC"/>
    <w:rsid w:val="003D3A42"/>
    <w:rsid w:val="003E3BBA"/>
    <w:rsid w:val="003F07D6"/>
    <w:rsid w:val="004174E8"/>
    <w:rsid w:val="004356B9"/>
    <w:rsid w:val="00441D1F"/>
    <w:rsid w:val="004449F7"/>
    <w:rsid w:val="0044734E"/>
    <w:rsid w:val="00453B91"/>
    <w:rsid w:val="0048099B"/>
    <w:rsid w:val="004C5096"/>
    <w:rsid w:val="004D4C2C"/>
    <w:rsid w:val="004E2018"/>
    <w:rsid w:val="0050521D"/>
    <w:rsid w:val="00514354"/>
    <w:rsid w:val="00520F92"/>
    <w:rsid w:val="00522754"/>
    <w:rsid w:val="00523258"/>
    <w:rsid w:val="005442D7"/>
    <w:rsid w:val="00582142"/>
    <w:rsid w:val="005A18F7"/>
    <w:rsid w:val="005A1EA0"/>
    <w:rsid w:val="005B4A12"/>
    <w:rsid w:val="005D296B"/>
    <w:rsid w:val="005E292F"/>
    <w:rsid w:val="005F2863"/>
    <w:rsid w:val="005F5174"/>
    <w:rsid w:val="00625070"/>
    <w:rsid w:val="00650EE9"/>
    <w:rsid w:val="00680622"/>
    <w:rsid w:val="006823A9"/>
    <w:rsid w:val="0069019C"/>
    <w:rsid w:val="006A4FA2"/>
    <w:rsid w:val="006D0900"/>
    <w:rsid w:val="006E6D4B"/>
    <w:rsid w:val="007109B0"/>
    <w:rsid w:val="00712811"/>
    <w:rsid w:val="007144A9"/>
    <w:rsid w:val="00722351"/>
    <w:rsid w:val="0073080E"/>
    <w:rsid w:val="007317F8"/>
    <w:rsid w:val="00752448"/>
    <w:rsid w:val="0077412A"/>
    <w:rsid w:val="007827EE"/>
    <w:rsid w:val="00784D97"/>
    <w:rsid w:val="007A523B"/>
    <w:rsid w:val="007A7AC9"/>
    <w:rsid w:val="007F1086"/>
    <w:rsid w:val="007F6F6A"/>
    <w:rsid w:val="00840C24"/>
    <w:rsid w:val="00856A97"/>
    <w:rsid w:val="008A6BCB"/>
    <w:rsid w:val="008D0AA5"/>
    <w:rsid w:val="0092605A"/>
    <w:rsid w:val="00981BCD"/>
    <w:rsid w:val="009A5147"/>
    <w:rsid w:val="009D0496"/>
    <w:rsid w:val="00A116EA"/>
    <w:rsid w:val="00A42F1A"/>
    <w:rsid w:val="00AB104E"/>
    <w:rsid w:val="00AB7E2D"/>
    <w:rsid w:val="00AC5BE1"/>
    <w:rsid w:val="00AE442A"/>
    <w:rsid w:val="00B8068E"/>
    <w:rsid w:val="00B90A2B"/>
    <w:rsid w:val="00BB03D0"/>
    <w:rsid w:val="00BB0D2F"/>
    <w:rsid w:val="00C25917"/>
    <w:rsid w:val="00C46D65"/>
    <w:rsid w:val="00C6500E"/>
    <w:rsid w:val="00C84B9E"/>
    <w:rsid w:val="00C925A1"/>
    <w:rsid w:val="00CB27C4"/>
    <w:rsid w:val="00CB585F"/>
    <w:rsid w:val="00CE3357"/>
    <w:rsid w:val="00CE4292"/>
    <w:rsid w:val="00CF16F7"/>
    <w:rsid w:val="00CF5032"/>
    <w:rsid w:val="00D20D85"/>
    <w:rsid w:val="00D21806"/>
    <w:rsid w:val="00D35A70"/>
    <w:rsid w:val="00D830B3"/>
    <w:rsid w:val="00E1013D"/>
    <w:rsid w:val="00E83074"/>
    <w:rsid w:val="00ED0AF7"/>
    <w:rsid w:val="00EE1E9E"/>
    <w:rsid w:val="00F138F3"/>
    <w:rsid w:val="00F17F33"/>
    <w:rsid w:val="00F436F1"/>
    <w:rsid w:val="00F5043C"/>
    <w:rsid w:val="00F66627"/>
    <w:rsid w:val="00F80DEF"/>
    <w:rsid w:val="00F81EA9"/>
    <w:rsid w:val="00F935DA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CEC52A"/>
  <w15:docId w15:val="{41D9ECC7-8749-41BE-9368-0589A56B6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17F8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semiHidden/>
    <w:rsid w:val="007317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semiHidden/>
    <w:rsid w:val="007317F8"/>
  </w:style>
  <w:style w:type="paragraph" w:styleId="a6">
    <w:name w:val="Balloon Text"/>
    <w:basedOn w:val="a"/>
    <w:link w:val="a7"/>
    <w:uiPriority w:val="99"/>
    <w:semiHidden/>
    <w:unhideWhenUsed/>
    <w:rsid w:val="003A21BC"/>
    <w:rPr>
      <w:sz w:val="18"/>
      <w:szCs w:val="18"/>
    </w:rPr>
  </w:style>
  <w:style w:type="character" w:customStyle="1" w:styleId="a7">
    <w:name w:val="批注框文本 字符"/>
    <w:link w:val="a6"/>
    <w:uiPriority w:val="99"/>
    <w:semiHidden/>
    <w:rsid w:val="003A21BC"/>
    <w:rPr>
      <w:kern w:val="2"/>
      <w:sz w:val="18"/>
      <w:szCs w:val="18"/>
      <w:lang w:eastAsia="zh-TW"/>
    </w:rPr>
  </w:style>
  <w:style w:type="paragraph" w:styleId="a8">
    <w:name w:val="Date"/>
    <w:basedOn w:val="a"/>
    <w:next w:val="a"/>
    <w:link w:val="a9"/>
    <w:uiPriority w:val="99"/>
    <w:semiHidden/>
    <w:unhideWhenUsed/>
    <w:rsid w:val="00142198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142198"/>
    <w:rPr>
      <w:kern w:val="2"/>
      <w:sz w:val="24"/>
      <w:szCs w:val="24"/>
      <w:lang w:eastAsia="zh-TW"/>
    </w:rPr>
  </w:style>
  <w:style w:type="table" w:customStyle="1" w:styleId="1">
    <w:name w:val="网格型1"/>
    <w:basedOn w:val="a1"/>
    <w:next w:val="aa"/>
    <w:uiPriority w:val="59"/>
    <w:rsid w:val="00712811"/>
    <w:rPr>
      <w:rFonts w:ascii="Calibri" w:eastAsia="宋体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1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01CDE"/>
    <w:rPr>
      <w:rFonts w:ascii="等线" w:eastAsia="等线" w:hAnsi="等线"/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34"/>
    <w:qFormat/>
    <w:rsid w:val="005F517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w.ac.uk/students/doc/tss.pdf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hw.ac.uk/students/doc/tss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GTIIT\&#25991;&#20214;\Letter%20Head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049D487605E94D4B9551DE012EBD0895" ma:contentTypeVersion="52" ma:contentTypeDescription="新建文档。" ma:contentTypeScope="" ma:versionID="df8d7e6d68537bed09198c38cf473c80">
  <xsd:schema xmlns:xsd="http://www.w3.org/2001/XMLSchema" xmlns:xs="http://www.w3.org/2001/XMLSchema" xmlns:p="http://schemas.microsoft.com/office/2006/metadata/properties" xmlns:ns3="856d3376-17f1-4045-967c-af5c1111f651" xmlns:ns4="63665ea3-4a8d-4e0b-a151-85b696a56a92" targetNamespace="http://schemas.microsoft.com/office/2006/metadata/properties" ma:root="true" ma:fieldsID="a61d996816f9326e216902f33ce31c72" ns3:_="" ns4:_="">
    <xsd:import namespace="856d3376-17f1-4045-967c-af5c1111f651"/>
    <xsd:import namespace="63665ea3-4a8d-4e0b-a151-85b696a56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d3376-17f1-4045-967c-af5c1111f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65ea3-4a8d-4e0b-a151-85b696a56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共享提示哈希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9D5B55-9D5A-4E9B-984E-7A3DFC5A1F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6d3376-17f1-4045-967c-af5c1111f651"/>
    <ds:schemaRef ds:uri="63665ea3-4a8d-4e0b-a151-85b696a56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DBD59C-CEDE-4307-A7B3-14CD82E530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AE1AF-743A-4E55-8E82-DB14A4F3F6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Head.dotx</Template>
  <TotalTime>3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subject/>
  <dc:creator>DELL</dc:creator>
  <cp:keywords/>
  <dc:description/>
  <cp:lastModifiedBy>Xin CHEN</cp:lastModifiedBy>
  <cp:revision>4</cp:revision>
  <cp:lastPrinted>2017-07-06T06:59:00Z</cp:lastPrinted>
  <dcterms:created xsi:type="dcterms:W3CDTF">2021-10-22T09:22:00Z</dcterms:created>
  <dcterms:modified xsi:type="dcterms:W3CDTF">2022-05-05T03:30:00Z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0x010100049D487605E94D4B9551DE012EBD0895</vt:lpwstr>
  </property>
</Properties>
</file>