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44CB5" w14:textId="77777777" w:rsidR="00201CDE" w:rsidRPr="003F493C" w:rsidRDefault="0044734E" w:rsidP="00201CDE">
      <w:pPr>
        <w:widowControl/>
        <w:spacing w:line="259" w:lineRule="auto"/>
        <w:ind w:left="158"/>
        <w:jc w:val="center"/>
        <w:rPr>
          <w:rFonts w:ascii="Calibri" w:eastAsia="Calibri" w:hAnsi="Calibri" w:cs="Calibri"/>
          <w:color w:val="000000"/>
          <w:sz w:val="30"/>
          <w:szCs w:val="30"/>
          <w:lang w:eastAsia="zh-CN"/>
        </w:rPr>
      </w:pPr>
      <w:r w:rsidRPr="0044734E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>Request Form for Transferring between GTIIT Degree Programs</w:t>
      </w:r>
    </w:p>
    <w:p w14:paraId="5D1FAB3F" w14:textId="77777777" w:rsidR="00201CDE" w:rsidRPr="00BA04DA" w:rsidRDefault="00201CDE" w:rsidP="00201CDE">
      <w:pPr>
        <w:widowControl/>
        <w:spacing w:line="259" w:lineRule="auto"/>
        <w:ind w:left="153" w:hanging="10"/>
        <w:rPr>
          <w:rFonts w:ascii="Calibri" w:eastAsia="Arial" w:hAnsi="Calibri" w:cs="Arial"/>
          <w:color w:val="000000"/>
          <w:szCs w:val="22"/>
          <w:lang w:eastAsia="zh-CN"/>
        </w:rPr>
      </w:pPr>
    </w:p>
    <w:p w14:paraId="22F97484" w14:textId="77777777" w:rsidR="00201CDE" w:rsidRPr="003F493C" w:rsidRDefault="00201CDE" w:rsidP="00201CDE">
      <w:pPr>
        <w:widowControl/>
        <w:spacing w:line="259" w:lineRule="auto"/>
        <w:ind w:left="153" w:hanging="10"/>
        <w:rPr>
          <w:rFonts w:ascii="Calibri" w:eastAsia="Calibri" w:hAnsi="Calibri" w:cs="Calibri"/>
          <w:color w:val="000000"/>
          <w:sz w:val="28"/>
          <w:szCs w:val="28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t>Section 1:</w:t>
      </w:r>
      <w:r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Applicant Request</w:t>
      </w:r>
    </w:p>
    <w:p w14:paraId="56F7C39E" w14:textId="77777777" w:rsidR="00201CDE" w:rsidRPr="003F493C" w:rsidRDefault="00201CDE" w:rsidP="00201CDE">
      <w:pPr>
        <w:widowControl/>
        <w:spacing w:after="4" w:line="249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To be completed by the applicant (Section 1 only). </w:t>
      </w:r>
    </w:p>
    <w:p w14:paraId="7A18722A" w14:textId="77777777" w:rsidR="00201CDE" w:rsidRPr="005C5348" w:rsidRDefault="00201CDE" w:rsidP="00201CDE">
      <w:pPr>
        <w:widowControl/>
        <w:spacing w:after="4" w:line="249" w:lineRule="auto"/>
        <w:ind w:left="153" w:hanging="10"/>
        <w:rPr>
          <w:rFonts w:ascii="Calibri" w:eastAsia="等线" w:hAnsi="Calibri" w:cs="Calibri"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Please fill each of the following fields, otherwise we cannot respond to your request.</w:t>
      </w:r>
    </w:p>
    <w:tbl>
      <w:tblPr>
        <w:tblStyle w:val="TableGrid"/>
        <w:tblW w:w="9678" w:type="dxa"/>
        <w:tblInd w:w="-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332"/>
        <w:gridCol w:w="1838"/>
        <w:gridCol w:w="459"/>
        <w:gridCol w:w="1100"/>
        <w:gridCol w:w="850"/>
        <w:gridCol w:w="491"/>
        <w:gridCol w:w="2268"/>
      </w:tblGrid>
      <w:tr w:rsidR="00201CDE" w:rsidRPr="003F493C" w14:paraId="0FD78498" w14:textId="77777777" w:rsidTr="008D0AA5">
        <w:trPr>
          <w:trHeight w:val="326"/>
        </w:trPr>
        <w:tc>
          <w:tcPr>
            <w:tcW w:w="2672" w:type="dxa"/>
            <w:gridSpan w:val="2"/>
            <w:shd w:val="clear" w:color="auto" w:fill="D9D9D9" w:themeFill="background1" w:themeFillShade="D9"/>
            <w:vAlign w:val="center"/>
          </w:tcPr>
          <w:p w14:paraId="16E0B96F" w14:textId="77777777" w:rsidR="00201CDE" w:rsidRPr="003F493C" w:rsidRDefault="00201CDE" w:rsidP="007F0F28">
            <w:pPr>
              <w:widowControl/>
              <w:spacing w:line="259" w:lineRule="auto"/>
              <w:ind w:firstLineChars="50" w:firstLine="120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Student Name:</w:t>
            </w:r>
          </w:p>
        </w:tc>
        <w:tc>
          <w:tcPr>
            <w:tcW w:w="2297" w:type="dxa"/>
            <w:gridSpan w:val="2"/>
            <w:vAlign w:val="center"/>
          </w:tcPr>
          <w:p w14:paraId="46369AAF" w14:textId="77777777" w:rsidR="00201CDE" w:rsidRPr="003F493C" w:rsidRDefault="00201CDE" w:rsidP="007F0F28">
            <w:pPr>
              <w:widowControl/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2441" w:type="dxa"/>
            <w:gridSpan w:val="3"/>
            <w:shd w:val="clear" w:color="auto" w:fill="D9D9D9" w:themeFill="background1" w:themeFillShade="D9"/>
            <w:vAlign w:val="center"/>
          </w:tcPr>
          <w:p w14:paraId="37D910BA" w14:textId="77777777" w:rsidR="00201CDE" w:rsidRPr="003F493C" w:rsidRDefault="00201CDE" w:rsidP="007F0F28">
            <w:pPr>
              <w:widowControl/>
              <w:spacing w:line="259" w:lineRule="auto"/>
              <w:ind w:left="52" w:firstLineChars="50" w:firstLine="120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Student ID:</w:t>
            </w:r>
          </w:p>
        </w:tc>
        <w:tc>
          <w:tcPr>
            <w:tcW w:w="2268" w:type="dxa"/>
            <w:vAlign w:val="center"/>
          </w:tcPr>
          <w:p w14:paraId="1D6391A7" w14:textId="77777777" w:rsidR="00201CDE" w:rsidRPr="003F493C" w:rsidRDefault="00201CDE" w:rsidP="007F0F28">
            <w:pPr>
              <w:widowControl/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201CDE" w:rsidRPr="003F493C" w14:paraId="5CA8547D" w14:textId="77777777" w:rsidTr="008D0AA5">
        <w:trPr>
          <w:trHeight w:val="403"/>
        </w:trPr>
        <w:tc>
          <w:tcPr>
            <w:tcW w:w="2672" w:type="dxa"/>
            <w:gridSpan w:val="2"/>
            <w:shd w:val="clear" w:color="auto" w:fill="D9D9D9" w:themeFill="background1" w:themeFillShade="D9"/>
            <w:vAlign w:val="center"/>
          </w:tcPr>
          <w:p w14:paraId="5A067549" w14:textId="77777777" w:rsidR="00201CDE" w:rsidRPr="00A205E6" w:rsidRDefault="00201CDE" w:rsidP="007F0F28">
            <w:pPr>
              <w:widowControl/>
              <w:spacing w:line="259" w:lineRule="auto"/>
              <w:ind w:firstLineChars="50" w:firstLine="120"/>
              <w:jc w:val="both"/>
              <w:rPr>
                <w:rFonts w:ascii="Calibri" w:hAnsi="Calibri" w:cs="Calibri"/>
                <w:b/>
                <w:color w:val="000000"/>
                <w:lang w:eastAsia="zh-CN"/>
              </w:rPr>
            </w:pPr>
            <w:r w:rsidRPr="003F493C">
              <w:rPr>
                <w:rFonts w:ascii="Calibri" w:hAnsi="Calibri" w:cs="Calibri"/>
                <w:b/>
                <w:color w:val="000000"/>
                <w:lang w:eastAsia="zh-CN"/>
              </w:rPr>
              <w:t>Email Address:</w:t>
            </w:r>
          </w:p>
        </w:tc>
        <w:tc>
          <w:tcPr>
            <w:tcW w:w="2297" w:type="dxa"/>
            <w:gridSpan w:val="2"/>
            <w:vAlign w:val="center"/>
          </w:tcPr>
          <w:p w14:paraId="44CE68F5" w14:textId="77777777" w:rsidR="00201CDE" w:rsidRPr="003F493C" w:rsidRDefault="00201CDE" w:rsidP="007F0F28">
            <w:pPr>
              <w:widowControl/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2441" w:type="dxa"/>
            <w:gridSpan w:val="3"/>
            <w:shd w:val="clear" w:color="auto" w:fill="DADADB"/>
            <w:vAlign w:val="center"/>
          </w:tcPr>
          <w:p w14:paraId="3D9D4703" w14:textId="77777777" w:rsidR="00201CDE" w:rsidRPr="003F493C" w:rsidRDefault="00201CDE" w:rsidP="007F0F28">
            <w:pPr>
              <w:widowControl/>
              <w:spacing w:line="259" w:lineRule="auto"/>
              <w:ind w:left="52" w:firstLineChars="50" w:firstLine="120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hAnsi="Calibri" w:cs="Calibri"/>
                <w:b/>
                <w:color w:val="000000"/>
                <w:lang w:eastAsia="zh-CN"/>
              </w:rPr>
              <w:t>Contact Number:</w:t>
            </w:r>
          </w:p>
        </w:tc>
        <w:tc>
          <w:tcPr>
            <w:tcW w:w="2268" w:type="dxa"/>
            <w:vAlign w:val="center"/>
          </w:tcPr>
          <w:p w14:paraId="55BA06EB" w14:textId="77777777" w:rsidR="00201CDE" w:rsidRPr="003F493C" w:rsidRDefault="00201CDE" w:rsidP="007F0F28">
            <w:pPr>
              <w:widowControl/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201CDE" w:rsidRPr="003F493C" w14:paraId="31B05B6D" w14:textId="77777777" w:rsidTr="008D0AA5">
        <w:trPr>
          <w:trHeight w:val="467"/>
        </w:trPr>
        <w:tc>
          <w:tcPr>
            <w:tcW w:w="2672" w:type="dxa"/>
            <w:gridSpan w:val="2"/>
            <w:shd w:val="clear" w:color="auto" w:fill="D9D9D9" w:themeFill="background1" w:themeFillShade="D9"/>
            <w:vAlign w:val="center"/>
          </w:tcPr>
          <w:p w14:paraId="40BE2790" w14:textId="77777777" w:rsidR="00201CDE" w:rsidRPr="003F493C" w:rsidRDefault="00201CDE" w:rsidP="007F0F28">
            <w:pPr>
              <w:widowControl/>
              <w:spacing w:line="259" w:lineRule="auto"/>
              <w:ind w:firstLineChars="50" w:firstLine="120"/>
              <w:jc w:val="both"/>
              <w:rPr>
                <w:rFonts w:ascii="Calibri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Current </w:t>
            </w: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Study Program:</w:t>
            </w:r>
          </w:p>
        </w:tc>
        <w:tc>
          <w:tcPr>
            <w:tcW w:w="2297" w:type="dxa"/>
            <w:gridSpan w:val="2"/>
            <w:vAlign w:val="center"/>
          </w:tcPr>
          <w:p w14:paraId="5A008538" w14:textId="77777777" w:rsidR="00201CDE" w:rsidRPr="003F493C" w:rsidRDefault="00201CDE" w:rsidP="007F0F28">
            <w:pPr>
              <w:widowControl/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2441" w:type="dxa"/>
            <w:gridSpan w:val="3"/>
            <w:shd w:val="clear" w:color="auto" w:fill="DADADB"/>
            <w:vAlign w:val="center"/>
          </w:tcPr>
          <w:p w14:paraId="6103A13D" w14:textId="77777777" w:rsidR="00201CDE" w:rsidRPr="003F493C" w:rsidRDefault="00201CDE" w:rsidP="007F0F28">
            <w:pPr>
              <w:widowControl/>
              <w:spacing w:line="259" w:lineRule="auto"/>
              <w:ind w:left="52" w:firstLineChars="50" w:firstLine="120"/>
              <w:jc w:val="both"/>
              <w:rPr>
                <w:rFonts w:ascii="Calibri" w:hAnsi="Calibri" w:cs="Calibri"/>
                <w:b/>
                <w:color w:val="000000"/>
                <w:lang w:eastAsia="zh-CN"/>
              </w:rPr>
            </w:pPr>
            <w:r w:rsidRPr="007F2A25">
              <w:rPr>
                <w:rFonts w:ascii="Calibri" w:eastAsia="Arial" w:hAnsi="Calibri" w:cs="Calibri"/>
                <w:b/>
                <w:color w:val="000000"/>
                <w:lang w:eastAsia="zh-CN"/>
              </w:rPr>
              <w:t>P</w:t>
            </w: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rogram Requested</w:t>
            </w:r>
            <w:r w:rsidRPr="007F2A25">
              <w:rPr>
                <w:rFonts w:ascii="Calibri" w:eastAsia="Arial" w:hAnsi="Calibri" w:cs="Calibri"/>
                <w:b/>
                <w:color w:val="000000"/>
                <w:lang w:eastAsia="zh-CN"/>
              </w:rPr>
              <w:t>:</w:t>
            </w:r>
          </w:p>
        </w:tc>
        <w:tc>
          <w:tcPr>
            <w:tcW w:w="2268" w:type="dxa"/>
            <w:vAlign w:val="center"/>
          </w:tcPr>
          <w:p w14:paraId="634D9094" w14:textId="77777777" w:rsidR="00201CDE" w:rsidRPr="003F493C" w:rsidRDefault="00201CDE" w:rsidP="007F0F28">
            <w:pPr>
              <w:widowControl/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201CDE" w:rsidRPr="003F493C" w14:paraId="30AC37BB" w14:textId="77777777" w:rsidTr="008D0AA5">
        <w:trPr>
          <w:trHeight w:val="314"/>
        </w:trPr>
        <w:tc>
          <w:tcPr>
            <w:tcW w:w="2672" w:type="dxa"/>
            <w:gridSpan w:val="2"/>
            <w:shd w:val="clear" w:color="auto" w:fill="D9D9D9" w:themeFill="background1" w:themeFillShade="D9"/>
            <w:vAlign w:val="center"/>
          </w:tcPr>
          <w:p w14:paraId="55B04062" w14:textId="77777777" w:rsidR="00201CDE" w:rsidRDefault="00CB27C4" w:rsidP="00CB27C4">
            <w:pPr>
              <w:widowControl/>
              <w:spacing w:line="259" w:lineRule="auto"/>
              <w:ind w:leftChars="50" w:left="120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Number of semesters to be </w:t>
            </w:r>
            <w:r w:rsidR="00201CDE">
              <w:rPr>
                <w:rFonts w:ascii="Calibri" w:eastAsia="Arial" w:hAnsi="Calibri" w:cs="Calibri"/>
                <w:b/>
                <w:color w:val="000000"/>
                <w:lang w:eastAsia="zh-CN"/>
              </w:rPr>
              <w:t>completed before requested transfer:</w:t>
            </w:r>
          </w:p>
        </w:tc>
        <w:tc>
          <w:tcPr>
            <w:tcW w:w="2297" w:type="dxa"/>
            <w:gridSpan w:val="2"/>
            <w:vAlign w:val="center"/>
          </w:tcPr>
          <w:p w14:paraId="65A2DCFF" w14:textId="77777777" w:rsidR="00201CDE" w:rsidRPr="003F493C" w:rsidRDefault="00201CDE" w:rsidP="007F0F28">
            <w:pPr>
              <w:widowControl/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2441" w:type="dxa"/>
            <w:gridSpan w:val="3"/>
            <w:shd w:val="clear" w:color="auto" w:fill="DADADB"/>
            <w:vAlign w:val="center"/>
          </w:tcPr>
          <w:p w14:paraId="340503F8" w14:textId="77777777" w:rsidR="00201CDE" w:rsidRPr="007F2A25" w:rsidRDefault="00201CDE" w:rsidP="007F0F28">
            <w:pPr>
              <w:widowControl/>
              <w:spacing w:line="259" w:lineRule="auto"/>
              <w:ind w:leftChars="50" w:left="120"/>
              <w:jc w:val="both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Year of Admission to GTIIT:</w:t>
            </w:r>
          </w:p>
        </w:tc>
        <w:tc>
          <w:tcPr>
            <w:tcW w:w="2268" w:type="dxa"/>
            <w:vAlign w:val="center"/>
          </w:tcPr>
          <w:p w14:paraId="3F76190F" w14:textId="77777777" w:rsidR="00201CDE" w:rsidRPr="00A205E6" w:rsidRDefault="00201CDE" w:rsidP="007F0F28">
            <w:pPr>
              <w:widowControl/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201CDE" w:rsidRPr="003F493C" w14:paraId="0C416C99" w14:textId="77777777" w:rsidTr="00CB27C4">
        <w:tblPrEx>
          <w:tblCellMar>
            <w:top w:w="0" w:type="dxa"/>
            <w:left w:w="106" w:type="dxa"/>
          </w:tblCellMar>
        </w:tblPrEx>
        <w:trPr>
          <w:trHeight w:val="692"/>
        </w:trPr>
        <w:tc>
          <w:tcPr>
            <w:tcW w:w="9678" w:type="dxa"/>
            <w:gridSpan w:val="8"/>
            <w:vAlign w:val="center"/>
          </w:tcPr>
          <w:p w14:paraId="6D0FA532" w14:textId="2D0CFC08" w:rsidR="00201CDE" w:rsidRPr="005D296B" w:rsidRDefault="00201CDE" w:rsidP="005D296B">
            <w:pPr>
              <w:widowControl/>
              <w:spacing w:after="160"/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>Please refer to the</w:t>
            </w:r>
            <w:hyperlink r:id="rId10">
              <w:r w:rsidRPr="003F493C">
                <w:rPr>
                  <w:rFonts w:ascii="Calibri" w:eastAsia="Arial" w:hAnsi="Calibri" w:cs="Calibri"/>
                  <w:color w:val="000000"/>
                  <w:lang w:eastAsia="zh-CN"/>
                </w:rPr>
                <w:t xml:space="preserve"> </w:t>
              </w:r>
            </w:hyperlink>
            <w:r>
              <w:rPr>
                <w:rFonts w:ascii="Calibri" w:eastAsia="Arial" w:hAnsi="Calibri" w:cs="Calibri"/>
                <w:i/>
                <w:color w:val="0000FF"/>
                <w:u w:val="single" w:color="0000FF"/>
                <w:lang w:eastAsia="zh-CN"/>
              </w:rPr>
              <w:t xml:space="preserve">Guidelines for </w:t>
            </w:r>
            <w:r w:rsidR="005D296B" w:rsidRPr="005D296B">
              <w:rPr>
                <w:rFonts w:ascii="Calibri" w:eastAsia="Arial" w:hAnsi="Calibri" w:cs="Calibri"/>
                <w:i/>
                <w:color w:val="0000FF"/>
                <w:u w:val="single" w:color="0000FF"/>
                <w:lang w:eastAsia="zh-CN"/>
              </w:rPr>
              <w:t xml:space="preserve">Transferring between GTIIT Degree Programs </w:t>
            </w:r>
            <w:hyperlink r:id="rId11">
              <w:r w:rsidRPr="003F493C">
                <w:rPr>
                  <w:rFonts w:ascii="Calibri" w:eastAsia="Arial" w:hAnsi="Calibri" w:cs="Calibri"/>
                  <w:i/>
                  <w:color w:val="000000"/>
                  <w:lang w:eastAsia="zh-CN"/>
                </w:rPr>
                <w:t xml:space="preserve"> </w:t>
              </w:r>
            </w:hyperlink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 xml:space="preserve">before submitting request. </w:t>
            </w:r>
          </w:p>
        </w:tc>
      </w:tr>
      <w:tr w:rsidR="00201CDE" w:rsidRPr="003F493C" w14:paraId="4167D577" w14:textId="77777777" w:rsidTr="00173476">
        <w:tblPrEx>
          <w:tblCellMar>
            <w:top w:w="0" w:type="dxa"/>
            <w:left w:w="106" w:type="dxa"/>
          </w:tblCellMar>
        </w:tblPrEx>
        <w:trPr>
          <w:trHeight w:val="904"/>
        </w:trPr>
        <w:tc>
          <w:tcPr>
            <w:tcW w:w="9678" w:type="dxa"/>
            <w:gridSpan w:val="8"/>
            <w:shd w:val="clear" w:color="auto" w:fill="D9D9D9" w:themeFill="background1" w:themeFillShade="D9"/>
            <w:vAlign w:val="center"/>
          </w:tcPr>
          <w:p w14:paraId="44EFDFC1" w14:textId="77777777" w:rsidR="00201CDE" w:rsidRPr="00B70D1F" w:rsidRDefault="00201CDE" w:rsidP="007F0F28">
            <w:pPr>
              <w:spacing w:line="276" w:lineRule="auto"/>
              <w:jc w:val="both"/>
              <w:rPr>
                <w:rFonts w:ascii="Calibri" w:eastAsia="Arial" w:hAnsi="Calibri" w:cs="Calibri"/>
                <w:color w:val="000000"/>
                <w:lang w:eastAsia="zh-CN"/>
              </w:rPr>
            </w:pPr>
            <w:r w:rsidRPr="00FA14CD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Student Declaration: </w:t>
            </w: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>I hereby</w:t>
            </w:r>
            <w:r w:rsidRPr="00B171E4">
              <w:rPr>
                <w:rFonts w:ascii="Calibri" w:eastAsia="Arial" w:hAnsi="Calibri" w:cs="Calibri"/>
                <w:color w:val="000000"/>
                <w:lang w:eastAsia="zh-CN"/>
              </w:rPr>
              <w:t xml:space="preserve">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>request</w:t>
            </w:r>
            <w:r w:rsidRPr="00B70D1F">
              <w:rPr>
                <w:rFonts w:ascii="Calibri" w:eastAsia="Arial" w:hAnsi="Calibri" w:cs="Calibri"/>
                <w:color w:val="000000"/>
                <w:lang w:eastAsia="zh-CN"/>
              </w:rPr>
              <w:t xml:space="preserve"> to change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>my study</w:t>
            </w:r>
            <w:r w:rsidRPr="00B70D1F">
              <w:rPr>
                <w:rFonts w:ascii="Calibri" w:eastAsia="Arial" w:hAnsi="Calibri" w:cs="Calibri"/>
                <w:color w:val="000000"/>
                <w:lang w:eastAsia="zh-CN"/>
              </w:rPr>
              <w:t xml:space="preserve"> program.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 I understand that the </w:t>
            </w:r>
            <w:r w:rsidRPr="00B171E4">
              <w:rPr>
                <w:rFonts w:ascii="Calibri" w:eastAsia="Arial" w:hAnsi="Calibri" w:cs="Calibri"/>
                <w:color w:val="000000"/>
                <w:lang w:eastAsia="zh-CN"/>
              </w:rPr>
              <w:t xml:space="preserve">transfer of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>my s</w:t>
            </w:r>
            <w:r w:rsidRPr="00B171E4">
              <w:rPr>
                <w:rFonts w:ascii="Calibri" w:eastAsia="Arial" w:hAnsi="Calibri" w:cs="Calibri"/>
                <w:color w:val="000000"/>
                <w:lang w:eastAsia="zh-CN"/>
              </w:rPr>
              <w:t xml:space="preserve">cholarship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>will be referred to the Scholarship Committee.</w:t>
            </w:r>
          </w:p>
        </w:tc>
      </w:tr>
      <w:tr w:rsidR="00201CDE" w:rsidRPr="003F493C" w14:paraId="6A171A3A" w14:textId="77777777" w:rsidTr="00173476">
        <w:tblPrEx>
          <w:tblCellMar>
            <w:top w:w="0" w:type="dxa"/>
            <w:left w:w="106" w:type="dxa"/>
          </w:tblCellMar>
        </w:tblPrEx>
        <w:trPr>
          <w:trHeight w:val="690"/>
        </w:trPr>
        <w:tc>
          <w:tcPr>
            <w:tcW w:w="4510" w:type="dxa"/>
            <w:gridSpan w:val="3"/>
            <w:shd w:val="clear" w:color="auto" w:fill="D9D9D9" w:themeFill="background1" w:themeFillShade="D9"/>
            <w:vAlign w:val="center"/>
          </w:tcPr>
          <w:p w14:paraId="477514B7" w14:textId="77777777" w:rsidR="00201CDE" w:rsidRPr="0009094A" w:rsidRDefault="00201CDE" w:rsidP="007F0F28">
            <w:pPr>
              <w:jc w:val="both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 w:rsidRPr="0009094A">
              <w:rPr>
                <w:rFonts w:ascii="Calibri" w:eastAsia="Arial" w:hAnsi="Calibri" w:cs="Calibri"/>
                <w:color w:val="000000"/>
                <w:lang w:eastAsia="zh-CN"/>
              </w:rPr>
              <w:t>I would like to change my study program starting from the coming:</w:t>
            </w:r>
          </w:p>
        </w:tc>
        <w:tc>
          <w:tcPr>
            <w:tcW w:w="5168" w:type="dxa"/>
            <w:gridSpan w:val="5"/>
            <w:shd w:val="clear" w:color="auto" w:fill="auto"/>
            <w:vAlign w:val="center"/>
          </w:tcPr>
          <w:p w14:paraId="71A88C31" w14:textId="77777777" w:rsidR="00201CDE" w:rsidRPr="0064752E" w:rsidRDefault="005B4A12" w:rsidP="00201CDE">
            <w:pPr>
              <w:ind w:firstLineChars="200" w:firstLine="480"/>
              <w:jc w:val="both"/>
              <w:rPr>
                <w:rFonts w:ascii="Calibri" w:eastAsia="Arial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/>
                <w:noProof/>
                <w:color w:val="000000"/>
                <w:lang w:eastAsia="en-US" w:bidi="he-I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56BD1D" wp14:editId="1FA1ED0F">
                      <wp:simplePos x="0" y="0"/>
                      <wp:positionH relativeFrom="column">
                        <wp:posOffset>1691640</wp:posOffset>
                      </wp:positionH>
                      <wp:positionV relativeFrom="paragraph">
                        <wp:posOffset>34925</wp:posOffset>
                      </wp:positionV>
                      <wp:extent cx="158750" cy="134620"/>
                      <wp:effectExtent l="0" t="0" r="12700" b="1778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4A2F3" id="矩形 7" o:spid="_x0000_s1026" style="position:absolute;margin-left:133.2pt;margin-top:2.75pt;width:12.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" fillcolor="white [3212]" strokecolor="black [3213]"/>
                  </w:pict>
                </mc:Fallback>
              </mc:AlternateContent>
            </w:r>
            <w:r>
              <w:rPr>
                <w:rFonts w:ascii="Calibri" w:eastAsiaTheme="minorEastAsia" w:hAnsi="Calibri" w:cs="Calibri"/>
                <w:noProof/>
                <w:color w:val="000000"/>
                <w:lang w:eastAsia="en-US" w:bidi="he-I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102507" wp14:editId="60694972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15240</wp:posOffset>
                      </wp:positionV>
                      <wp:extent cx="158750" cy="134620"/>
                      <wp:effectExtent l="0" t="0" r="12700" b="1778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8AACB" id="矩形 8" o:spid="_x0000_s1026" style="position:absolute;margin-left:8.6pt;margin-top:1.2pt;width:12.5pt;height: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" fillcolor="white [3212]" strokecolor="black [3213]"/>
                  </w:pict>
                </mc:Fallback>
              </mc:AlternateContent>
            </w:r>
            <w:r w:rsidR="00201CDE">
              <w:rPr>
                <w:rFonts w:ascii="Calibri" w:eastAsia="Arial" w:hAnsi="Calibri" w:cs="Calibri"/>
                <w:color w:val="000000"/>
                <w:lang w:eastAsia="zh-CN"/>
              </w:rPr>
              <w:t>Winter</w:t>
            </w:r>
            <w:r w:rsidR="00201CDE" w:rsidRPr="00B70D1F">
              <w:rPr>
                <w:rFonts w:ascii="Calibri" w:eastAsia="Arial" w:hAnsi="Calibri" w:cs="Calibri"/>
                <w:color w:val="000000"/>
                <w:lang w:eastAsia="zh-CN"/>
              </w:rPr>
              <w:t xml:space="preserve"> Semester</w:t>
            </w:r>
            <w:r w:rsidR="00201CDE">
              <w:rPr>
                <w:rFonts w:ascii="Calibri" w:eastAsia="Arial" w:hAnsi="Calibri" w:cs="Calibri"/>
                <w:color w:val="000000"/>
                <w:lang w:eastAsia="zh-CN"/>
              </w:rPr>
              <w:t xml:space="preserve">      </w:t>
            </w:r>
            <w:r w:rsidR="00201CDE" w:rsidRPr="00B70D1F">
              <w:rPr>
                <w:rFonts w:ascii="Calibri" w:eastAsia="Arial" w:hAnsi="Calibri" w:cs="Calibri"/>
                <w:color w:val="000000"/>
                <w:lang w:eastAsia="zh-CN"/>
              </w:rPr>
              <w:t xml:space="preserve"> </w:t>
            </w:r>
            <w:r w:rsidR="00201CDE">
              <w:rPr>
                <w:rFonts w:ascii="Calibri" w:eastAsia="Arial" w:hAnsi="Calibri" w:cs="Calibri"/>
                <w:color w:val="000000"/>
                <w:lang w:eastAsia="zh-CN"/>
              </w:rPr>
              <w:t>Spring</w:t>
            </w:r>
            <w:r w:rsidR="00201CDE" w:rsidRPr="00B70D1F">
              <w:rPr>
                <w:rFonts w:ascii="Calibri" w:eastAsia="Arial" w:hAnsi="Calibri" w:cs="Calibri"/>
                <w:color w:val="000000"/>
                <w:lang w:eastAsia="zh-CN"/>
              </w:rPr>
              <w:t xml:space="preserve"> Semester</w:t>
            </w:r>
          </w:p>
        </w:tc>
      </w:tr>
      <w:tr w:rsidR="007144A9" w:rsidRPr="003F493C" w14:paraId="61A5FE08" w14:textId="77777777" w:rsidTr="005D296B">
        <w:tblPrEx>
          <w:tblCellMar>
            <w:top w:w="0" w:type="dxa"/>
            <w:left w:w="106" w:type="dxa"/>
          </w:tblCellMar>
        </w:tblPrEx>
        <w:trPr>
          <w:trHeight w:val="4362"/>
        </w:trPr>
        <w:tc>
          <w:tcPr>
            <w:tcW w:w="9678" w:type="dxa"/>
            <w:gridSpan w:val="8"/>
            <w:shd w:val="clear" w:color="auto" w:fill="auto"/>
            <w:vAlign w:val="center"/>
          </w:tcPr>
          <w:p w14:paraId="1356089A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="Calibri" w:hAnsi="Calibri" w:cs="Calibri"/>
                <w:b/>
                <w:color w:val="000000"/>
                <w:lang w:eastAsia="zh-CN"/>
              </w:rPr>
              <w:t>Reasons for Changing Program</w:t>
            </w:r>
            <w:r w:rsidRPr="003F493C">
              <w:rPr>
                <w:rFonts w:ascii="Calibri" w:eastAsia="Calibri" w:hAnsi="Calibri" w:cs="Calibri"/>
                <w:b/>
                <w:color w:val="000000"/>
                <w:lang w:eastAsia="zh-CN"/>
              </w:rPr>
              <w:t>:</w:t>
            </w:r>
          </w:p>
          <w:p w14:paraId="6694B424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71CFABC2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46FD13C8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75ECC57B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1760FA1F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7E68233E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7C1CF343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7DAD4759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7B9724D4" w14:textId="77777777" w:rsidR="008D0AA5" w:rsidRDefault="008D0AA5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706CD0D3" w14:textId="77777777" w:rsidR="008D0AA5" w:rsidRDefault="008D0AA5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  <w:p w14:paraId="19941994" w14:textId="77777777" w:rsidR="007144A9" w:rsidRDefault="007144A9" w:rsidP="007144A9">
            <w:pPr>
              <w:jc w:val="both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7144A9" w:rsidRPr="003F493C" w14:paraId="2A85A2AD" w14:textId="77777777" w:rsidTr="005D296B">
        <w:tblPrEx>
          <w:tblCellMar>
            <w:top w:w="0" w:type="dxa"/>
            <w:left w:w="106" w:type="dxa"/>
          </w:tblCellMar>
        </w:tblPrEx>
        <w:trPr>
          <w:trHeight w:val="636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80F6CBF" w14:textId="77777777" w:rsidR="007144A9" w:rsidRPr="003F493C" w:rsidRDefault="007144A9" w:rsidP="007144A9">
            <w:pPr>
              <w:widowControl/>
              <w:spacing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Signature of Student:</w:t>
            </w:r>
          </w:p>
        </w:tc>
        <w:tc>
          <w:tcPr>
            <w:tcW w:w="3729" w:type="dxa"/>
            <w:gridSpan w:val="4"/>
            <w:shd w:val="clear" w:color="auto" w:fill="auto"/>
            <w:vAlign w:val="center"/>
          </w:tcPr>
          <w:p w14:paraId="42CBAE2F" w14:textId="77777777" w:rsidR="007144A9" w:rsidRPr="003F493C" w:rsidRDefault="007144A9" w:rsidP="007144A9">
            <w:pPr>
              <w:widowControl/>
              <w:spacing w:line="259" w:lineRule="auto"/>
              <w:ind w:left="1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AE60FE7" w14:textId="77777777" w:rsidR="007144A9" w:rsidRPr="003F493C" w:rsidRDefault="007144A9" w:rsidP="007144A9">
            <w:pPr>
              <w:widowControl/>
              <w:spacing w:line="259" w:lineRule="auto"/>
              <w:ind w:left="1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Date:</w:t>
            </w:r>
          </w:p>
        </w:tc>
        <w:tc>
          <w:tcPr>
            <w:tcW w:w="2759" w:type="dxa"/>
            <w:gridSpan w:val="2"/>
            <w:shd w:val="clear" w:color="auto" w:fill="auto"/>
            <w:vAlign w:val="center"/>
          </w:tcPr>
          <w:p w14:paraId="06FCC7B2" w14:textId="77777777" w:rsidR="007144A9" w:rsidRPr="003F493C" w:rsidRDefault="007144A9" w:rsidP="007144A9">
            <w:pPr>
              <w:widowControl/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</w:tbl>
    <w:p w14:paraId="63BE845D" w14:textId="77777777" w:rsidR="00CB27C4" w:rsidRPr="00FA14CD" w:rsidRDefault="00CB27C4" w:rsidP="00CB27C4">
      <w:pPr>
        <w:widowControl/>
        <w:spacing w:line="259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zh-CN"/>
        </w:rPr>
      </w:pPr>
      <w:r w:rsidRPr="00FA14CD">
        <w:rPr>
          <w:rFonts w:ascii="Calibri" w:eastAsia="Arial" w:hAnsi="Calibri" w:cs="Arial"/>
          <w:b/>
          <w:color w:val="000000"/>
          <w:sz w:val="22"/>
          <w:szCs w:val="22"/>
          <w:lang w:eastAsia="zh-CN"/>
        </w:rPr>
        <w:t>Please email the completed form to Undergraduate Studies</w:t>
      </w:r>
      <w:r w:rsidR="007144A9">
        <w:rPr>
          <w:rFonts w:ascii="Calibri" w:eastAsia="Arial" w:hAnsi="Calibri" w:cs="Arial"/>
          <w:b/>
          <w:color w:val="000000"/>
          <w:sz w:val="22"/>
          <w:szCs w:val="22"/>
          <w:lang w:eastAsia="zh-CN"/>
        </w:rPr>
        <w:t>.</w:t>
      </w:r>
    </w:p>
    <w:p w14:paraId="08D17265" w14:textId="6FC5FE82" w:rsidR="008D0AA5" w:rsidRDefault="008D0AA5" w:rsidP="008D0AA5">
      <w:pPr>
        <w:widowControl/>
        <w:spacing w:line="256" w:lineRule="auto"/>
        <w:rPr>
          <w:rFonts w:ascii="Calibri" w:eastAsiaTheme="minorEastAsia" w:hAnsi="Calibri" w:cs="Arial"/>
          <w:b/>
          <w:color w:val="000000"/>
          <w:sz w:val="28"/>
          <w:szCs w:val="28"/>
          <w:u w:val="thick" w:color="000000"/>
          <w:lang w:eastAsia="zh-CN"/>
        </w:rPr>
      </w:pPr>
      <w:r w:rsidRPr="00E26812">
        <w:rPr>
          <w:rFonts w:ascii="Calibri" w:eastAsiaTheme="minorEastAsia" w:hAnsi="Calibri" w:cs="Arial"/>
          <w:b/>
          <w:color w:val="000000"/>
          <w:sz w:val="28"/>
          <w:szCs w:val="28"/>
          <w:u w:val="thick" w:color="000000"/>
          <w:lang w:eastAsia="zh-CN"/>
        </w:rPr>
        <w:t>__________________</w:t>
      </w:r>
    </w:p>
    <w:p w14:paraId="661E4CE7" w14:textId="662D7E38" w:rsidR="008D0AA5" w:rsidRDefault="008D0AA5" w:rsidP="008D0AA5">
      <w:pPr>
        <w:widowControl/>
        <w:spacing w:line="256" w:lineRule="auto"/>
        <w:rPr>
          <w:rFonts w:ascii="Calibri" w:eastAsiaTheme="minorEastAsia" w:hAnsi="Calibri" w:cs="Arial"/>
          <w:b/>
          <w:color w:val="000000"/>
          <w:sz w:val="28"/>
          <w:szCs w:val="28"/>
          <w:u w:val="thick" w:color="000000"/>
          <w:lang w:eastAsia="zh-CN"/>
        </w:rPr>
      </w:pPr>
    </w:p>
    <w:p w14:paraId="7A5016D6" w14:textId="77777777" w:rsidR="005D296B" w:rsidRPr="008D0AA5" w:rsidRDefault="005D296B" w:rsidP="008D0AA5">
      <w:pPr>
        <w:widowControl/>
        <w:spacing w:line="256" w:lineRule="auto"/>
        <w:rPr>
          <w:rFonts w:ascii="Calibri" w:eastAsiaTheme="minorEastAsia" w:hAnsi="Calibri" w:cs="Arial"/>
          <w:b/>
          <w:color w:val="000000"/>
          <w:sz w:val="28"/>
          <w:szCs w:val="28"/>
          <w:u w:val="thick" w:color="000000"/>
          <w:lang w:eastAsia="zh-CN"/>
        </w:rPr>
      </w:pPr>
    </w:p>
    <w:p w14:paraId="33792D4F" w14:textId="77777777" w:rsidR="007144A9" w:rsidRDefault="007144A9" w:rsidP="007144A9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lastRenderedPageBreak/>
        <w:t>Section 2:</w:t>
      </w:r>
      <w:r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Applicant’s Academic Data</w:t>
      </w:r>
    </w:p>
    <w:p w14:paraId="4ACBFF0C" w14:textId="77777777" w:rsidR="007144A9" w:rsidRDefault="007144A9" w:rsidP="007144A9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bookmarkStart w:id="0" w:name="OLE_LINK3"/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To be completed by </w:t>
      </w: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Undergraduate Studies and Student Recruitment.</w:t>
      </w:r>
    </w:p>
    <w:tbl>
      <w:tblPr>
        <w:tblStyle w:val="aa"/>
        <w:tblW w:w="961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13"/>
        <w:gridCol w:w="5103"/>
      </w:tblGrid>
      <w:tr w:rsidR="007144A9" w:rsidRPr="00621A1C" w14:paraId="34870389" w14:textId="77777777" w:rsidTr="007144A9">
        <w:trPr>
          <w:trHeight w:val="464"/>
        </w:trPr>
        <w:tc>
          <w:tcPr>
            <w:tcW w:w="9616" w:type="dxa"/>
            <w:gridSpan w:val="2"/>
            <w:shd w:val="clear" w:color="auto" w:fill="D9D9D9" w:themeFill="background1" w:themeFillShade="D9"/>
            <w:vAlign w:val="center"/>
          </w:tcPr>
          <w:bookmarkEnd w:id="0"/>
          <w:p w14:paraId="0F0456EA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 w:rsidRPr="00621A1C">
              <w:rPr>
                <w:rFonts w:ascii="Calibri" w:eastAsiaTheme="minorEastAsia" w:hAnsi="Calibri" w:cs="Arial" w:hint="eastAsia"/>
                <w:b/>
                <w:color w:val="000000"/>
                <w:lang w:eastAsia="zh-CN"/>
              </w:rPr>
              <w:t>Academic Performance in GTIIT:</w:t>
            </w:r>
          </w:p>
        </w:tc>
      </w:tr>
      <w:tr w:rsidR="007144A9" w:rsidRPr="00621A1C" w14:paraId="61218ADC" w14:textId="77777777" w:rsidTr="007144A9">
        <w:trPr>
          <w:trHeight w:val="513"/>
        </w:trPr>
        <w:tc>
          <w:tcPr>
            <w:tcW w:w="4513" w:type="dxa"/>
            <w:shd w:val="clear" w:color="auto" w:fill="D9D9D9" w:themeFill="background1" w:themeFillShade="D9"/>
            <w:vAlign w:val="center"/>
          </w:tcPr>
          <w:p w14:paraId="3A9F5EE9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bookmarkStart w:id="1" w:name="_Hlk499132490"/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GPA (add transcript)</w:t>
            </w:r>
            <w:r w:rsidRPr="00621A1C">
              <w:rPr>
                <w:rFonts w:ascii="Calibri" w:eastAsia="Arial" w:hAnsi="Calibri" w:cs="Calibri"/>
                <w:b/>
                <w:color w:val="000000"/>
                <w:lang w:eastAsia="zh-CN"/>
              </w:rPr>
              <w:t>:</w:t>
            </w:r>
          </w:p>
        </w:tc>
        <w:tc>
          <w:tcPr>
            <w:tcW w:w="5103" w:type="dxa"/>
            <w:vAlign w:val="center"/>
          </w:tcPr>
          <w:p w14:paraId="0F08D6B5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</w:p>
        </w:tc>
      </w:tr>
      <w:bookmarkEnd w:id="1"/>
      <w:tr w:rsidR="007144A9" w:rsidRPr="00621A1C" w14:paraId="460BFA7E" w14:textId="77777777" w:rsidTr="008D0AA5">
        <w:trPr>
          <w:trHeight w:val="418"/>
        </w:trPr>
        <w:tc>
          <w:tcPr>
            <w:tcW w:w="9616" w:type="dxa"/>
            <w:gridSpan w:val="2"/>
            <w:shd w:val="clear" w:color="auto" w:fill="D9D9D9" w:themeFill="background1" w:themeFillShade="D9"/>
            <w:vAlign w:val="center"/>
          </w:tcPr>
          <w:p w14:paraId="5ED90119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 w:rsidRPr="00621A1C">
              <w:rPr>
                <w:rFonts w:ascii="Calibri" w:eastAsiaTheme="minorEastAsia" w:hAnsi="Calibri" w:cs="Arial" w:hint="eastAsia"/>
                <w:b/>
                <w:color w:val="000000"/>
                <w:lang w:eastAsia="zh-CN"/>
              </w:rPr>
              <w:t>Admission Dat</w:t>
            </w:r>
            <w:r w:rsidRPr="00621A1C"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 xml:space="preserve">a: </w:t>
            </w:r>
          </w:p>
        </w:tc>
      </w:tr>
      <w:tr w:rsidR="007144A9" w:rsidRPr="00621A1C" w14:paraId="173C8595" w14:textId="77777777" w:rsidTr="008D0AA5">
        <w:trPr>
          <w:trHeight w:val="473"/>
        </w:trPr>
        <w:tc>
          <w:tcPr>
            <w:tcW w:w="4513" w:type="dxa"/>
            <w:shd w:val="clear" w:color="auto" w:fill="D9D9D9" w:themeFill="background1" w:themeFillShade="D9"/>
            <w:vAlign w:val="center"/>
          </w:tcPr>
          <w:p w14:paraId="54958884" w14:textId="77777777" w:rsidR="007144A9" w:rsidRDefault="007144A9" w:rsidP="007F0F28">
            <w:pPr>
              <w:widowControl/>
              <w:spacing w:line="256" w:lineRule="auto"/>
              <w:jc w:val="both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>First Preference Program at Admission:</w:t>
            </w:r>
          </w:p>
        </w:tc>
        <w:tc>
          <w:tcPr>
            <w:tcW w:w="5103" w:type="dxa"/>
            <w:vAlign w:val="center"/>
          </w:tcPr>
          <w:p w14:paraId="07A31A81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</w:p>
        </w:tc>
      </w:tr>
      <w:tr w:rsidR="007144A9" w:rsidRPr="00621A1C" w14:paraId="625B95B6" w14:textId="77777777" w:rsidTr="008D0AA5">
        <w:trPr>
          <w:trHeight w:val="473"/>
        </w:trPr>
        <w:tc>
          <w:tcPr>
            <w:tcW w:w="4513" w:type="dxa"/>
            <w:shd w:val="clear" w:color="auto" w:fill="D9D9D9" w:themeFill="background1" w:themeFillShade="D9"/>
            <w:vAlign w:val="center"/>
          </w:tcPr>
          <w:p w14:paraId="07DD59E2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  <w:proofErr w:type="spellStart"/>
            <w:r>
              <w:rPr>
                <w:rFonts w:ascii="Calibri" w:eastAsiaTheme="minorEastAsia" w:hAnsi="Calibri" w:cs="Arial" w:hint="eastAsia"/>
                <w:b/>
                <w:color w:val="000000"/>
                <w:lang w:eastAsia="zh-CN"/>
              </w:rPr>
              <w:t>Gao</w:t>
            </w:r>
            <w:r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>K</w:t>
            </w:r>
            <w:r>
              <w:rPr>
                <w:rFonts w:ascii="Calibri" w:eastAsiaTheme="minorEastAsia" w:hAnsi="Calibri" w:cs="Arial" w:hint="eastAsia"/>
                <w:b/>
                <w:color w:val="000000"/>
                <w:lang w:eastAsia="zh-CN"/>
              </w:rPr>
              <w:t>ao</w:t>
            </w:r>
            <w:proofErr w:type="spellEnd"/>
            <w:r>
              <w:rPr>
                <w:rFonts w:ascii="Calibri" w:eastAsiaTheme="minorEastAsia" w:hAnsi="Calibri" w:cs="Arial" w:hint="eastAsia"/>
                <w:b/>
                <w:color w:val="000000"/>
                <w:lang w:eastAsia="zh-CN"/>
              </w:rPr>
              <w:t xml:space="preserve"> Score:</w:t>
            </w:r>
            <w:r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51CDE1C8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</w:p>
        </w:tc>
      </w:tr>
      <w:tr w:rsidR="007144A9" w:rsidRPr="00621A1C" w14:paraId="157D41EA" w14:textId="77777777" w:rsidTr="008D0AA5">
        <w:trPr>
          <w:trHeight w:val="423"/>
        </w:trPr>
        <w:tc>
          <w:tcPr>
            <w:tcW w:w="4513" w:type="dxa"/>
            <w:shd w:val="clear" w:color="auto" w:fill="D9D9D9" w:themeFill="background1" w:themeFillShade="D9"/>
            <w:vAlign w:val="center"/>
          </w:tcPr>
          <w:p w14:paraId="6E8B6212" w14:textId="77777777" w:rsidR="007144A9" w:rsidRDefault="007144A9" w:rsidP="007F0F28">
            <w:pPr>
              <w:widowControl/>
              <w:spacing w:line="256" w:lineRule="auto"/>
              <w:jc w:val="both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  <w:proofErr w:type="spellStart"/>
            <w:r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>GaoKao</w:t>
            </w:r>
            <w:proofErr w:type="spellEnd"/>
            <w:r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 xml:space="preserve"> Province:</w:t>
            </w:r>
          </w:p>
        </w:tc>
        <w:tc>
          <w:tcPr>
            <w:tcW w:w="5103" w:type="dxa"/>
            <w:vAlign w:val="center"/>
          </w:tcPr>
          <w:p w14:paraId="743E4F83" w14:textId="77777777" w:rsidR="007144A9" w:rsidRPr="000A0ADA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</w:p>
        </w:tc>
      </w:tr>
      <w:tr w:rsidR="007144A9" w:rsidRPr="00621A1C" w14:paraId="4256F25C" w14:textId="77777777" w:rsidTr="008D0AA5">
        <w:trPr>
          <w:trHeight w:val="423"/>
        </w:trPr>
        <w:tc>
          <w:tcPr>
            <w:tcW w:w="4513" w:type="dxa"/>
            <w:shd w:val="clear" w:color="auto" w:fill="D9D9D9" w:themeFill="background1" w:themeFillShade="D9"/>
            <w:vAlign w:val="center"/>
          </w:tcPr>
          <w:p w14:paraId="01566216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  <w:proofErr w:type="spellStart"/>
            <w:r>
              <w:rPr>
                <w:rFonts w:ascii="Calibri" w:eastAsiaTheme="minorEastAsia" w:hAnsi="Calibri" w:cs="Arial" w:hint="eastAsia"/>
                <w:b/>
                <w:color w:val="000000"/>
                <w:lang w:eastAsia="zh-CN"/>
              </w:rPr>
              <w:t>Gao</w:t>
            </w:r>
            <w:r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>K</w:t>
            </w:r>
            <w:r>
              <w:rPr>
                <w:rFonts w:ascii="Calibri" w:eastAsiaTheme="minorEastAsia" w:hAnsi="Calibri" w:cs="Arial" w:hint="eastAsia"/>
                <w:b/>
                <w:color w:val="000000"/>
                <w:lang w:eastAsia="zh-CN"/>
              </w:rPr>
              <w:t>ao</w:t>
            </w:r>
            <w:proofErr w:type="spellEnd"/>
            <w:r>
              <w:rPr>
                <w:rFonts w:ascii="Calibri" w:eastAsiaTheme="minorEastAsia" w:hAnsi="Calibri" w:cs="Arial" w:hint="eastAsia"/>
                <w:b/>
                <w:color w:val="000000"/>
                <w:lang w:eastAsia="zh-CN"/>
              </w:rPr>
              <w:t xml:space="preserve"> </w:t>
            </w:r>
            <w:r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>Percentile (in Province):</w:t>
            </w:r>
          </w:p>
        </w:tc>
        <w:tc>
          <w:tcPr>
            <w:tcW w:w="5103" w:type="dxa"/>
            <w:vAlign w:val="center"/>
          </w:tcPr>
          <w:p w14:paraId="69FDA2AF" w14:textId="77777777" w:rsidR="007144A9" w:rsidRPr="000A0ADA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</w:p>
        </w:tc>
      </w:tr>
      <w:tr w:rsidR="007144A9" w:rsidRPr="00621A1C" w14:paraId="737AA552" w14:textId="77777777" w:rsidTr="008D0AA5">
        <w:trPr>
          <w:trHeight w:val="453"/>
        </w:trPr>
        <w:tc>
          <w:tcPr>
            <w:tcW w:w="4513" w:type="dxa"/>
            <w:shd w:val="clear" w:color="auto" w:fill="D9D9D9" w:themeFill="background1" w:themeFillShade="D9"/>
            <w:vAlign w:val="center"/>
          </w:tcPr>
          <w:p w14:paraId="1C9C901C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>S</w:t>
            </w:r>
            <w:r>
              <w:rPr>
                <w:rFonts w:ascii="Calibri" w:eastAsiaTheme="minorEastAsia" w:hAnsi="Calibri" w:cs="Arial" w:hint="eastAsia"/>
                <w:b/>
                <w:color w:val="000000"/>
                <w:lang w:eastAsia="zh-CN"/>
              </w:rPr>
              <w:t>cholarship:</w:t>
            </w:r>
            <w:r>
              <w:rPr>
                <w:rFonts w:ascii="Calibri" w:eastAsiaTheme="minorEastAsia" w:hAnsi="Calibri" w:cs="Arial"/>
                <w:b/>
                <w:color w:val="000000"/>
                <w:lang w:eastAsia="zh-CN"/>
              </w:rPr>
              <w:t xml:space="preserve"> Y/N, %</w:t>
            </w:r>
          </w:p>
        </w:tc>
        <w:tc>
          <w:tcPr>
            <w:tcW w:w="5103" w:type="dxa"/>
            <w:vAlign w:val="center"/>
          </w:tcPr>
          <w:p w14:paraId="3D515019" w14:textId="77777777" w:rsidR="007144A9" w:rsidRPr="00621A1C" w:rsidRDefault="007144A9" w:rsidP="007F0F28">
            <w:pPr>
              <w:widowControl/>
              <w:spacing w:line="256" w:lineRule="auto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</w:p>
        </w:tc>
      </w:tr>
    </w:tbl>
    <w:p w14:paraId="43253D9D" w14:textId="77777777" w:rsidR="007144A9" w:rsidRPr="00FA14CD" w:rsidRDefault="007144A9" w:rsidP="007144A9">
      <w:pPr>
        <w:widowControl/>
        <w:spacing w:line="256" w:lineRule="auto"/>
        <w:rPr>
          <w:rFonts w:ascii="Calibri" w:eastAsiaTheme="minorEastAsia" w:hAnsi="Calibri" w:cs="Arial"/>
          <w:b/>
          <w:color w:val="000000"/>
          <w:sz w:val="28"/>
          <w:szCs w:val="28"/>
          <w:lang w:eastAsia="zh-CN"/>
        </w:rPr>
      </w:pPr>
    </w:p>
    <w:p w14:paraId="06B98F93" w14:textId="77777777" w:rsidR="005F5174" w:rsidRDefault="005F5174" w:rsidP="005F5174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t>Section 3:</w:t>
      </w:r>
      <w:r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Recommendation from Current Study Program</w:t>
      </w:r>
    </w:p>
    <w:p w14:paraId="17C59E39" w14:textId="77777777" w:rsidR="005F5174" w:rsidRDefault="005F5174" w:rsidP="005F5174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</w:t>
      </w: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 the Advisor/</w:t>
      </w:r>
      <w:r w:rsidRPr="005F5174">
        <w:t xml:space="preserve"> </w:t>
      </w:r>
      <w:r w:rsidRPr="005F5174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Counselor</w:t>
      </w: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.</w:t>
      </w:r>
      <w:r w:rsidR="00173476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 He/she may ask to interview the student.</w:t>
      </w:r>
    </w:p>
    <w:tbl>
      <w:tblPr>
        <w:tblStyle w:val="aa"/>
        <w:tblW w:w="9640" w:type="dxa"/>
        <w:tblInd w:w="-147" w:type="dxa"/>
        <w:tblLook w:val="04A0" w:firstRow="1" w:lastRow="0" w:firstColumn="1" w:lastColumn="0" w:noHBand="0" w:noVBand="1"/>
      </w:tblPr>
      <w:tblGrid>
        <w:gridCol w:w="1985"/>
        <w:gridCol w:w="897"/>
        <w:gridCol w:w="2930"/>
        <w:gridCol w:w="851"/>
        <w:gridCol w:w="2977"/>
      </w:tblGrid>
      <w:tr w:rsidR="00F66627" w14:paraId="6806EE9D" w14:textId="77777777" w:rsidTr="008D0AA5">
        <w:trPr>
          <w:trHeight w:val="456"/>
        </w:trPr>
        <w:tc>
          <w:tcPr>
            <w:tcW w:w="2882" w:type="dxa"/>
            <w:gridSpan w:val="2"/>
            <w:shd w:val="clear" w:color="auto" w:fill="D9D9D9" w:themeFill="background1" w:themeFillShade="D9"/>
          </w:tcPr>
          <w:p w14:paraId="13539D71" w14:textId="77777777" w:rsidR="00F66627" w:rsidRPr="005A33AE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 xml:space="preserve">Name </w:t>
            </w:r>
            <w:r w:rsidRPr="005A33AE">
              <w:rPr>
                <w:rFonts w:ascii="Calibri" w:eastAsia="宋体" w:hAnsi="Calibri" w:cs="Calibri"/>
                <w:b/>
                <w:lang w:eastAsia="zh-CN"/>
              </w:rPr>
              <w:t>of Staff Member</w:t>
            </w:r>
            <w:r>
              <w:rPr>
                <w:rFonts w:ascii="Calibri" w:eastAsia="宋体" w:hAnsi="Calibri" w:cs="Calibri"/>
                <w:b/>
                <w:lang w:eastAsia="zh-CN"/>
              </w:rPr>
              <w:t>:</w:t>
            </w:r>
          </w:p>
        </w:tc>
        <w:tc>
          <w:tcPr>
            <w:tcW w:w="6758" w:type="dxa"/>
            <w:gridSpan w:val="3"/>
          </w:tcPr>
          <w:p w14:paraId="09CBBC64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F66627" w14:paraId="415BF303" w14:textId="77777777" w:rsidTr="008D0AA5">
        <w:trPr>
          <w:trHeight w:val="421"/>
        </w:trPr>
        <w:tc>
          <w:tcPr>
            <w:tcW w:w="2882" w:type="dxa"/>
            <w:gridSpan w:val="2"/>
            <w:shd w:val="clear" w:color="auto" w:fill="D9D9D9" w:themeFill="background1" w:themeFillShade="D9"/>
          </w:tcPr>
          <w:p w14:paraId="6CFCF644" w14:textId="77777777" w:rsidR="00F66627" w:rsidRPr="005A33AE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>Position:</w:t>
            </w:r>
          </w:p>
        </w:tc>
        <w:tc>
          <w:tcPr>
            <w:tcW w:w="6758" w:type="dxa"/>
            <w:gridSpan w:val="3"/>
          </w:tcPr>
          <w:p w14:paraId="3F808ADC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F66627" w14:paraId="68BAC512" w14:textId="77777777" w:rsidTr="008D0AA5">
        <w:trPr>
          <w:trHeight w:val="555"/>
        </w:trPr>
        <w:tc>
          <w:tcPr>
            <w:tcW w:w="9640" w:type="dxa"/>
            <w:gridSpan w:val="5"/>
            <w:shd w:val="clear" w:color="auto" w:fill="D9D9D9" w:themeFill="background1" w:themeFillShade="D9"/>
          </w:tcPr>
          <w:p w14:paraId="7F8692CD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  <w:r>
              <w:rPr>
                <w:rFonts w:ascii="Calibri" w:eastAsia="宋体" w:hAnsi="Calibri" w:cs="Calibri" w:hint="eastAsia"/>
                <w:b/>
                <w:lang w:eastAsia="zh-CN"/>
              </w:rPr>
              <w:t>Recommendation:</w:t>
            </w:r>
          </w:p>
        </w:tc>
      </w:tr>
      <w:tr w:rsidR="00F66627" w14:paraId="00A814F3" w14:textId="77777777" w:rsidTr="00F66627">
        <w:trPr>
          <w:trHeight w:val="1293"/>
        </w:trPr>
        <w:tc>
          <w:tcPr>
            <w:tcW w:w="9640" w:type="dxa"/>
            <w:gridSpan w:val="5"/>
          </w:tcPr>
          <w:p w14:paraId="60273474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  <w:p w14:paraId="5B143C14" w14:textId="77777777" w:rsidR="008D0AA5" w:rsidRDefault="008D0AA5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  <w:p w14:paraId="3251A15C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F66627" w14:paraId="1500D982" w14:textId="77777777" w:rsidTr="008D0AA5">
        <w:trPr>
          <w:trHeight w:val="561"/>
        </w:trPr>
        <w:tc>
          <w:tcPr>
            <w:tcW w:w="1985" w:type="dxa"/>
            <w:shd w:val="clear" w:color="auto" w:fill="D9D9D9" w:themeFill="background1" w:themeFillShade="D9"/>
          </w:tcPr>
          <w:p w14:paraId="4B386F8A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>
              <w:rPr>
                <w:rFonts w:ascii="Calibri" w:eastAsia="宋体" w:hAnsi="Calibri" w:cs="Calibri" w:hint="eastAsia"/>
                <w:b/>
                <w:lang w:eastAsia="zh-CN"/>
              </w:rPr>
              <w:t>Signature:</w:t>
            </w:r>
          </w:p>
        </w:tc>
        <w:tc>
          <w:tcPr>
            <w:tcW w:w="3827" w:type="dxa"/>
            <w:gridSpan w:val="2"/>
            <w:shd w:val="clear" w:color="auto" w:fill="FFFFFF" w:themeFill="background1"/>
          </w:tcPr>
          <w:p w14:paraId="4F1BE2FD" w14:textId="77777777" w:rsidR="00F66627" w:rsidRPr="005A33AE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BDFF1C0" w14:textId="77777777" w:rsidR="00F66627" w:rsidRPr="005A33AE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>D</w:t>
            </w:r>
            <w:r w:rsidRPr="005A33AE">
              <w:rPr>
                <w:rFonts w:ascii="Calibri" w:eastAsia="宋体" w:hAnsi="Calibri" w:cs="Calibri"/>
                <w:b/>
                <w:lang w:eastAsia="zh-CN"/>
              </w:rPr>
              <w:t>ate:</w:t>
            </w:r>
          </w:p>
        </w:tc>
        <w:tc>
          <w:tcPr>
            <w:tcW w:w="2977" w:type="dxa"/>
          </w:tcPr>
          <w:p w14:paraId="594A5DE4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</w:tbl>
    <w:p w14:paraId="5CA5165C" w14:textId="77777777" w:rsidR="00F66627" w:rsidRDefault="00F66627" w:rsidP="00F66627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</w:p>
    <w:p w14:paraId="4457A1DC" w14:textId="77777777" w:rsidR="00BB0D2F" w:rsidRDefault="00BB0D2F" w:rsidP="00F66627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</w:p>
    <w:p w14:paraId="70E957F9" w14:textId="77777777" w:rsidR="007144A9" w:rsidRPr="00F66627" w:rsidRDefault="00F66627" w:rsidP="00F66627">
      <w:pPr>
        <w:widowControl/>
        <w:spacing w:line="256" w:lineRule="auto"/>
        <w:ind w:left="153" w:hanging="10"/>
        <w:rPr>
          <w:rFonts w:ascii="Calibri" w:eastAsiaTheme="minorEastAsia" w:hAnsi="Calibri" w:cs="Arial"/>
          <w:b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</w:t>
      </w: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 the Head of Study Program.</w:t>
      </w:r>
    </w:p>
    <w:tbl>
      <w:tblPr>
        <w:tblStyle w:val="aa"/>
        <w:tblW w:w="9640" w:type="dxa"/>
        <w:tblInd w:w="-147" w:type="dxa"/>
        <w:tblLook w:val="04A0" w:firstRow="1" w:lastRow="0" w:firstColumn="1" w:lastColumn="0" w:noHBand="0" w:noVBand="1"/>
      </w:tblPr>
      <w:tblGrid>
        <w:gridCol w:w="1985"/>
        <w:gridCol w:w="897"/>
        <w:gridCol w:w="2930"/>
        <w:gridCol w:w="851"/>
        <w:gridCol w:w="2977"/>
      </w:tblGrid>
      <w:tr w:rsidR="00F66627" w14:paraId="74AA8637" w14:textId="77777777" w:rsidTr="008D0AA5">
        <w:trPr>
          <w:trHeight w:val="456"/>
        </w:trPr>
        <w:tc>
          <w:tcPr>
            <w:tcW w:w="2882" w:type="dxa"/>
            <w:gridSpan w:val="2"/>
            <w:shd w:val="clear" w:color="auto" w:fill="D9D9D9" w:themeFill="background1" w:themeFillShade="D9"/>
          </w:tcPr>
          <w:p w14:paraId="42E0F09B" w14:textId="77777777" w:rsidR="00F66627" w:rsidRPr="005A33AE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 xml:space="preserve">Name </w:t>
            </w:r>
            <w:r w:rsidRPr="005A33AE">
              <w:rPr>
                <w:rFonts w:ascii="Calibri" w:eastAsia="宋体" w:hAnsi="Calibri" w:cs="Calibri"/>
                <w:b/>
                <w:lang w:eastAsia="zh-CN"/>
              </w:rPr>
              <w:t>of Staff Member</w:t>
            </w:r>
            <w:r>
              <w:rPr>
                <w:rFonts w:ascii="Calibri" w:eastAsia="宋体" w:hAnsi="Calibri" w:cs="Calibri"/>
                <w:b/>
                <w:lang w:eastAsia="zh-CN"/>
              </w:rPr>
              <w:t>:</w:t>
            </w:r>
          </w:p>
        </w:tc>
        <w:tc>
          <w:tcPr>
            <w:tcW w:w="6758" w:type="dxa"/>
            <w:gridSpan w:val="3"/>
          </w:tcPr>
          <w:p w14:paraId="4A7B3B9B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F66627" w14:paraId="3B853387" w14:textId="77777777" w:rsidTr="008D0AA5">
        <w:trPr>
          <w:trHeight w:val="421"/>
        </w:trPr>
        <w:tc>
          <w:tcPr>
            <w:tcW w:w="2882" w:type="dxa"/>
            <w:gridSpan w:val="2"/>
            <w:shd w:val="clear" w:color="auto" w:fill="D9D9D9" w:themeFill="background1" w:themeFillShade="D9"/>
          </w:tcPr>
          <w:p w14:paraId="4CEBF52C" w14:textId="77777777" w:rsidR="00F66627" w:rsidRPr="005A33AE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>Position:</w:t>
            </w:r>
          </w:p>
        </w:tc>
        <w:tc>
          <w:tcPr>
            <w:tcW w:w="6758" w:type="dxa"/>
            <w:gridSpan w:val="3"/>
          </w:tcPr>
          <w:p w14:paraId="1329894E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F66627" w14:paraId="7D084E8C" w14:textId="77777777" w:rsidTr="008D0AA5">
        <w:trPr>
          <w:trHeight w:val="555"/>
        </w:trPr>
        <w:tc>
          <w:tcPr>
            <w:tcW w:w="9640" w:type="dxa"/>
            <w:gridSpan w:val="5"/>
            <w:shd w:val="clear" w:color="auto" w:fill="D9D9D9" w:themeFill="background1" w:themeFillShade="D9"/>
          </w:tcPr>
          <w:p w14:paraId="001692BF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  <w:r>
              <w:rPr>
                <w:rFonts w:ascii="Calibri" w:eastAsia="宋体" w:hAnsi="Calibri" w:cs="Calibri" w:hint="eastAsia"/>
                <w:b/>
                <w:lang w:eastAsia="zh-CN"/>
              </w:rPr>
              <w:t>Recommendation:</w:t>
            </w:r>
          </w:p>
        </w:tc>
      </w:tr>
      <w:tr w:rsidR="00F66627" w14:paraId="4228E586" w14:textId="77777777" w:rsidTr="007F0F28">
        <w:trPr>
          <w:trHeight w:val="1293"/>
        </w:trPr>
        <w:tc>
          <w:tcPr>
            <w:tcW w:w="9640" w:type="dxa"/>
            <w:gridSpan w:val="5"/>
          </w:tcPr>
          <w:p w14:paraId="42BA54A9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  <w:p w14:paraId="014EABFE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F66627" w14:paraId="719E7B63" w14:textId="77777777" w:rsidTr="008D0AA5">
        <w:trPr>
          <w:trHeight w:val="561"/>
        </w:trPr>
        <w:tc>
          <w:tcPr>
            <w:tcW w:w="1985" w:type="dxa"/>
            <w:shd w:val="clear" w:color="auto" w:fill="D9D9D9" w:themeFill="background1" w:themeFillShade="D9"/>
          </w:tcPr>
          <w:p w14:paraId="35FA0CA4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>
              <w:rPr>
                <w:rFonts w:ascii="Calibri" w:eastAsia="宋体" w:hAnsi="Calibri" w:cs="Calibri" w:hint="eastAsia"/>
                <w:b/>
                <w:lang w:eastAsia="zh-CN"/>
              </w:rPr>
              <w:t>Signature:</w:t>
            </w:r>
          </w:p>
        </w:tc>
        <w:tc>
          <w:tcPr>
            <w:tcW w:w="3827" w:type="dxa"/>
            <w:gridSpan w:val="2"/>
            <w:shd w:val="clear" w:color="auto" w:fill="FFFFFF" w:themeFill="background1"/>
          </w:tcPr>
          <w:p w14:paraId="54C3AF0B" w14:textId="77777777" w:rsidR="00F66627" w:rsidRPr="005A33AE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21F0D10" w14:textId="77777777" w:rsidR="00F66627" w:rsidRPr="005A33AE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>D</w:t>
            </w:r>
            <w:r w:rsidRPr="005A33AE">
              <w:rPr>
                <w:rFonts w:ascii="Calibri" w:eastAsia="宋体" w:hAnsi="Calibri" w:cs="Calibri"/>
                <w:b/>
                <w:lang w:eastAsia="zh-CN"/>
              </w:rPr>
              <w:t>ate:</w:t>
            </w:r>
          </w:p>
        </w:tc>
        <w:tc>
          <w:tcPr>
            <w:tcW w:w="2977" w:type="dxa"/>
          </w:tcPr>
          <w:p w14:paraId="2C451760" w14:textId="77777777" w:rsidR="00F66627" w:rsidRDefault="00F66627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</w:tbl>
    <w:p w14:paraId="67F08A09" w14:textId="77777777" w:rsidR="00173476" w:rsidRDefault="00173476" w:rsidP="00F436F1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</w:pPr>
      <w:r w:rsidRPr="00CE3357"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lastRenderedPageBreak/>
        <w:t>Section 4:</w:t>
      </w:r>
      <w:r w:rsidRPr="00CE3357"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</w:t>
      </w:r>
      <w:r w:rsidR="00F436F1" w:rsidRPr="00CE3357"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>Recommendation</w:t>
      </w:r>
      <w:r w:rsidRPr="00CE3357"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from </w:t>
      </w:r>
      <w:r w:rsidR="00F436F1" w:rsidRPr="00CE3357"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the Requested </w:t>
      </w:r>
      <w:r w:rsidRPr="00CE3357"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Program </w:t>
      </w:r>
    </w:p>
    <w:p w14:paraId="11EC6BE4" w14:textId="77777777" w:rsidR="00173476" w:rsidRDefault="00173476" w:rsidP="00173476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</w:t>
      </w: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 the Advisor/</w:t>
      </w:r>
      <w:r w:rsidRPr="005F5174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Counselor</w:t>
      </w: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. He/she may ask to interview the student.</w:t>
      </w:r>
    </w:p>
    <w:tbl>
      <w:tblPr>
        <w:tblStyle w:val="aa"/>
        <w:tblW w:w="9640" w:type="dxa"/>
        <w:tblInd w:w="-147" w:type="dxa"/>
        <w:tblLook w:val="04A0" w:firstRow="1" w:lastRow="0" w:firstColumn="1" w:lastColumn="0" w:noHBand="0" w:noVBand="1"/>
      </w:tblPr>
      <w:tblGrid>
        <w:gridCol w:w="1984"/>
        <w:gridCol w:w="896"/>
        <w:gridCol w:w="3211"/>
        <w:gridCol w:w="751"/>
        <w:gridCol w:w="2798"/>
      </w:tblGrid>
      <w:tr w:rsidR="00173476" w14:paraId="32FC02CA" w14:textId="77777777" w:rsidTr="007F0F28">
        <w:trPr>
          <w:trHeight w:val="456"/>
        </w:trPr>
        <w:tc>
          <w:tcPr>
            <w:tcW w:w="2882" w:type="dxa"/>
            <w:gridSpan w:val="2"/>
            <w:shd w:val="clear" w:color="auto" w:fill="D9D9D9" w:themeFill="background1" w:themeFillShade="D9"/>
          </w:tcPr>
          <w:p w14:paraId="35F3BD88" w14:textId="77777777" w:rsidR="00173476" w:rsidRPr="005A33AE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 xml:space="preserve">Name </w:t>
            </w:r>
            <w:r w:rsidRPr="005A33AE">
              <w:rPr>
                <w:rFonts w:ascii="Calibri" w:eastAsia="宋体" w:hAnsi="Calibri" w:cs="Calibri"/>
                <w:b/>
                <w:lang w:eastAsia="zh-CN"/>
              </w:rPr>
              <w:t>of Staff Member</w:t>
            </w:r>
            <w:r>
              <w:rPr>
                <w:rFonts w:ascii="Calibri" w:eastAsia="宋体" w:hAnsi="Calibri" w:cs="Calibri"/>
                <w:b/>
                <w:lang w:eastAsia="zh-CN"/>
              </w:rPr>
              <w:t>:</w:t>
            </w:r>
          </w:p>
        </w:tc>
        <w:tc>
          <w:tcPr>
            <w:tcW w:w="6758" w:type="dxa"/>
            <w:gridSpan w:val="3"/>
          </w:tcPr>
          <w:p w14:paraId="62BACA9E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173476" w14:paraId="213E46F0" w14:textId="77777777" w:rsidTr="007F0F28">
        <w:trPr>
          <w:trHeight w:val="421"/>
        </w:trPr>
        <w:tc>
          <w:tcPr>
            <w:tcW w:w="2882" w:type="dxa"/>
            <w:gridSpan w:val="2"/>
            <w:shd w:val="clear" w:color="auto" w:fill="D9D9D9" w:themeFill="background1" w:themeFillShade="D9"/>
          </w:tcPr>
          <w:p w14:paraId="0903CEBC" w14:textId="77777777" w:rsidR="00173476" w:rsidRPr="005A33AE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>Position:</w:t>
            </w:r>
          </w:p>
        </w:tc>
        <w:tc>
          <w:tcPr>
            <w:tcW w:w="6758" w:type="dxa"/>
            <w:gridSpan w:val="3"/>
          </w:tcPr>
          <w:p w14:paraId="721EC37B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173476" w14:paraId="048BAD73" w14:textId="77777777" w:rsidTr="007F0F28">
        <w:trPr>
          <w:trHeight w:val="555"/>
        </w:trPr>
        <w:tc>
          <w:tcPr>
            <w:tcW w:w="9640" w:type="dxa"/>
            <w:gridSpan w:val="5"/>
            <w:shd w:val="clear" w:color="auto" w:fill="D9D9D9" w:themeFill="background1" w:themeFillShade="D9"/>
          </w:tcPr>
          <w:p w14:paraId="6D342566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  <w:r>
              <w:rPr>
                <w:rFonts w:ascii="Calibri" w:eastAsia="宋体" w:hAnsi="Calibri" w:cs="Calibri" w:hint="eastAsia"/>
                <w:b/>
                <w:lang w:eastAsia="zh-CN"/>
              </w:rPr>
              <w:t>Recommendation:</w:t>
            </w:r>
          </w:p>
        </w:tc>
      </w:tr>
      <w:tr w:rsidR="00173476" w14:paraId="3A2DD039" w14:textId="77777777" w:rsidTr="007F0F28">
        <w:trPr>
          <w:trHeight w:val="1293"/>
        </w:trPr>
        <w:tc>
          <w:tcPr>
            <w:tcW w:w="9640" w:type="dxa"/>
            <w:gridSpan w:val="5"/>
          </w:tcPr>
          <w:p w14:paraId="2841C964" w14:textId="77777777" w:rsidR="00173476" w:rsidRPr="00BB0D2F" w:rsidRDefault="00173476" w:rsidP="007F0F28">
            <w:pPr>
              <w:spacing w:line="400" w:lineRule="exact"/>
              <w:rPr>
                <w:rFonts w:ascii="Calibri" w:eastAsia="宋体" w:hAnsi="Calibri" w:cs="Calibri"/>
                <w:bCs/>
                <w:lang w:eastAsia="zh-CN"/>
              </w:rPr>
            </w:pPr>
            <w:bookmarkStart w:id="2" w:name="_GoBack"/>
            <w:bookmarkEnd w:id="2"/>
          </w:p>
          <w:p w14:paraId="7ED7DC5D" w14:textId="77777777" w:rsidR="00173476" w:rsidRPr="00BB0D2F" w:rsidRDefault="00173476" w:rsidP="007F0F28">
            <w:pPr>
              <w:spacing w:line="400" w:lineRule="exact"/>
              <w:rPr>
                <w:rFonts w:ascii="Calibri" w:eastAsia="宋体" w:hAnsi="Calibri" w:cs="Calibri"/>
                <w:bCs/>
                <w:lang w:eastAsia="zh-CN"/>
              </w:rPr>
            </w:pPr>
          </w:p>
        </w:tc>
      </w:tr>
      <w:tr w:rsidR="00173476" w14:paraId="50DF10A7" w14:textId="77777777" w:rsidTr="00173476">
        <w:trPr>
          <w:trHeight w:val="561"/>
        </w:trPr>
        <w:tc>
          <w:tcPr>
            <w:tcW w:w="1985" w:type="dxa"/>
            <w:shd w:val="clear" w:color="auto" w:fill="D9D9D9" w:themeFill="background1" w:themeFillShade="D9"/>
          </w:tcPr>
          <w:p w14:paraId="0A99FF0A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>
              <w:rPr>
                <w:rFonts w:ascii="Calibri" w:eastAsia="宋体" w:hAnsi="Calibri" w:cs="Calibri" w:hint="eastAsia"/>
                <w:b/>
                <w:lang w:eastAsia="zh-CN"/>
              </w:rPr>
              <w:t>Signature: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50D9DE6D" w14:textId="77777777" w:rsidR="00173476" w:rsidRPr="005A33AE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</w:p>
        </w:tc>
        <w:tc>
          <w:tcPr>
            <w:tcW w:w="744" w:type="dxa"/>
            <w:shd w:val="clear" w:color="auto" w:fill="D9D9D9" w:themeFill="background1" w:themeFillShade="D9"/>
          </w:tcPr>
          <w:p w14:paraId="5136D37D" w14:textId="77777777" w:rsidR="00173476" w:rsidRPr="005A33AE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>D</w:t>
            </w:r>
            <w:r w:rsidRPr="005A33AE">
              <w:rPr>
                <w:rFonts w:ascii="Calibri" w:eastAsia="宋体" w:hAnsi="Calibri" w:cs="Calibri"/>
                <w:b/>
                <w:lang w:eastAsia="zh-CN"/>
              </w:rPr>
              <w:t>ate:</w:t>
            </w:r>
          </w:p>
        </w:tc>
        <w:tc>
          <w:tcPr>
            <w:tcW w:w="2800" w:type="dxa"/>
          </w:tcPr>
          <w:p w14:paraId="3F5C3EB9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</w:tbl>
    <w:p w14:paraId="188EC185" w14:textId="77777777" w:rsidR="00173476" w:rsidRDefault="00173476" w:rsidP="00173476">
      <w:pPr>
        <w:widowControl/>
        <w:spacing w:line="256" w:lineRule="auto"/>
        <w:ind w:left="153" w:hanging="10"/>
        <w:rPr>
          <w:rFonts w:ascii="Calibri" w:eastAsiaTheme="minorEastAsia" w:hAnsi="Calibri" w:cs="Arial"/>
          <w:b/>
          <w:color w:val="000000"/>
          <w:sz w:val="21"/>
          <w:szCs w:val="21"/>
          <w:lang w:eastAsia="zh-CN"/>
        </w:rPr>
      </w:pPr>
    </w:p>
    <w:p w14:paraId="37A2BF8B" w14:textId="77777777" w:rsidR="00856A97" w:rsidRPr="00856A97" w:rsidRDefault="00856A97" w:rsidP="00173476">
      <w:pPr>
        <w:widowControl/>
        <w:spacing w:line="256" w:lineRule="auto"/>
        <w:ind w:left="153" w:hanging="10"/>
        <w:rPr>
          <w:rFonts w:ascii="Calibri" w:eastAsiaTheme="minorEastAsia" w:hAnsi="Calibri" w:cs="Arial"/>
          <w:b/>
          <w:color w:val="000000"/>
          <w:sz w:val="21"/>
          <w:szCs w:val="21"/>
          <w:lang w:eastAsia="zh-CN"/>
        </w:rPr>
      </w:pPr>
    </w:p>
    <w:p w14:paraId="799B021F" w14:textId="77777777" w:rsidR="00173476" w:rsidRPr="00F66627" w:rsidRDefault="00173476" w:rsidP="00173476">
      <w:pPr>
        <w:widowControl/>
        <w:spacing w:line="256" w:lineRule="auto"/>
        <w:ind w:left="153" w:hanging="10"/>
        <w:rPr>
          <w:rFonts w:ascii="Calibri" w:eastAsiaTheme="minorEastAsia" w:hAnsi="Calibri" w:cs="Arial"/>
          <w:b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</w:t>
      </w: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 the Head of Study Program.</w:t>
      </w:r>
    </w:p>
    <w:tbl>
      <w:tblPr>
        <w:tblStyle w:val="aa"/>
        <w:tblW w:w="9640" w:type="dxa"/>
        <w:tblInd w:w="-147" w:type="dxa"/>
        <w:tblLook w:val="04A0" w:firstRow="1" w:lastRow="0" w:firstColumn="1" w:lastColumn="0" w:noHBand="0" w:noVBand="1"/>
      </w:tblPr>
      <w:tblGrid>
        <w:gridCol w:w="1984"/>
        <w:gridCol w:w="896"/>
        <w:gridCol w:w="3211"/>
        <w:gridCol w:w="751"/>
        <w:gridCol w:w="2798"/>
      </w:tblGrid>
      <w:tr w:rsidR="00173476" w14:paraId="102108FE" w14:textId="77777777" w:rsidTr="007F0F28">
        <w:trPr>
          <w:trHeight w:val="456"/>
        </w:trPr>
        <w:tc>
          <w:tcPr>
            <w:tcW w:w="2882" w:type="dxa"/>
            <w:gridSpan w:val="2"/>
            <w:shd w:val="clear" w:color="auto" w:fill="D9D9D9" w:themeFill="background1" w:themeFillShade="D9"/>
          </w:tcPr>
          <w:p w14:paraId="4AAD5C2B" w14:textId="77777777" w:rsidR="00173476" w:rsidRPr="005A33AE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 xml:space="preserve">Name </w:t>
            </w:r>
            <w:r w:rsidRPr="005A33AE">
              <w:rPr>
                <w:rFonts w:ascii="Calibri" w:eastAsia="宋体" w:hAnsi="Calibri" w:cs="Calibri"/>
                <w:b/>
                <w:lang w:eastAsia="zh-CN"/>
              </w:rPr>
              <w:t>of Staff Member</w:t>
            </w:r>
            <w:r>
              <w:rPr>
                <w:rFonts w:ascii="Calibri" w:eastAsia="宋体" w:hAnsi="Calibri" w:cs="Calibri"/>
                <w:b/>
                <w:lang w:eastAsia="zh-CN"/>
              </w:rPr>
              <w:t>:</w:t>
            </w:r>
          </w:p>
        </w:tc>
        <w:tc>
          <w:tcPr>
            <w:tcW w:w="6758" w:type="dxa"/>
            <w:gridSpan w:val="3"/>
          </w:tcPr>
          <w:p w14:paraId="77B5AFAA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173476" w14:paraId="5D74E570" w14:textId="77777777" w:rsidTr="007F0F28">
        <w:trPr>
          <w:trHeight w:val="421"/>
        </w:trPr>
        <w:tc>
          <w:tcPr>
            <w:tcW w:w="2882" w:type="dxa"/>
            <w:gridSpan w:val="2"/>
            <w:shd w:val="clear" w:color="auto" w:fill="D9D9D9" w:themeFill="background1" w:themeFillShade="D9"/>
          </w:tcPr>
          <w:p w14:paraId="5E62B20B" w14:textId="77777777" w:rsidR="00173476" w:rsidRPr="005A33AE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>Position:</w:t>
            </w:r>
          </w:p>
        </w:tc>
        <w:tc>
          <w:tcPr>
            <w:tcW w:w="6758" w:type="dxa"/>
            <w:gridSpan w:val="3"/>
          </w:tcPr>
          <w:p w14:paraId="0B552B90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173476" w14:paraId="66C37171" w14:textId="77777777" w:rsidTr="007F0F28">
        <w:trPr>
          <w:trHeight w:val="555"/>
        </w:trPr>
        <w:tc>
          <w:tcPr>
            <w:tcW w:w="9640" w:type="dxa"/>
            <w:gridSpan w:val="5"/>
            <w:shd w:val="clear" w:color="auto" w:fill="D9D9D9" w:themeFill="background1" w:themeFillShade="D9"/>
          </w:tcPr>
          <w:p w14:paraId="6892E761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  <w:r>
              <w:rPr>
                <w:rFonts w:ascii="Calibri" w:eastAsia="宋体" w:hAnsi="Calibri" w:cs="Calibri" w:hint="eastAsia"/>
                <w:b/>
                <w:lang w:eastAsia="zh-CN"/>
              </w:rPr>
              <w:t>Recommendation:</w:t>
            </w:r>
          </w:p>
        </w:tc>
      </w:tr>
      <w:tr w:rsidR="00173476" w14:paraId="7DEBB33F" w14:textId="77777777" w:rsidTr="007F0F28">
        <w:trPr>
          <w:trHeight w:val="1293"/>
        </w:trPr>
        <w:tc>
          <w:tcPr>
            <w:tcW w:w="9640" w:type="dxa"/>
            <w:gridSpan w:val="5"/>
          </w:tcPr>
          <w:p w14:paraId="2C90DAF9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  <w:p w14:paraId="4C2D41C5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  <w:p w14:paraId="7F410F0F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  <w:tr w:rsidR="00173476" w14:paraId="29643C6F" w14:textId="77777777" w:rsidTr="007F0F28">
        <w:trPr>
          <w:trHeight w:val="561"/>
        </w:trPr>
        <w:tc>
          <w:tcPr>
            <w:tcW w:w="1985" w:type="dxa"/>
            <w:shd w:val="clear" w:color="auto" w:fill="D9D9D9" w:themeFill="background1" w:themeFillShade="D9"/>
          </w:tcPr>
          <w:p w14:paraId="56488161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>
              <w:rPr>
                <w:rFonts w:ascii="Calibri" w:eastAsia="宋体" w:hAnsi="Calibri" w:cs="Calibri" w:hint="eastAsia"/>
                <w:b/>
                <w:lang w:eastAsia="zh-CN"/>
              </w:rPr>
              <w:t>Signature: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36984C11" w14:textId="77777777" w:rsidR="00173476" w:rsidRPr="005A33AE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</w:p>
        </w:tc>
        <w:tc>
          <w:tcPr>
            <w:tcW w:w="744" w:type="dxa"/>
            <w:shd w:val="clear" w:color="auto" w:fill="D9D9D9" w:themeFill="background1" w:themeFillShade="D9"/>
          </w:tcPr>
          <w:p w14:paraId="0BAAFC40" w14:textId="77777777" w:rsidR="00173476" w:rsidRPr="005A33AE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lang w:eastAsia="zh-CN"/>
              </w:rPr>
            </w:pPr>
            <w:r w:rsidRPr="005A33AE">
              <w:rPr>
                <w:rFonts w:ascii="Calibri" w:eastAsia="宋体" w:hAnsi="Calibri" w:cs="Calibri" w:hint="eastAsia"/>
                <w:b/>
                <w:lang w:eastAsia="zh-CN"/>
              </w:rPr>
              <w:t>D</w:t>
            </w:r>
            <w:r w:rsidRPr="005A33AE">
              <w:rPr>
                <w:rFonts w:ascii="Calibri" w:eastAsia="宋体" w:hAnsi="Calibri" w:cs="Calibri"/>
                <w:b/>
                <w:lang w:eastAsia="zh-CN"/>
              </w:rPr>
              <w:t>ate:</w:t>
            </w:r>
          </w:p>
        </w:tc>
        <w:tc>
          <w:tcPr>
            <w:tcW w:w="2800" w:type="dxa"/>
          </w:tcPr>
          <w:p w14:paraId="399BCF15" w14:textId="77777777" w:rsidR="00173476" w:rsidRDefault="00173476" w:rsidP="007F0F28">
            <w:pPr>
              <w:spacing w:line="400" w:lineRule="exact"/>
              <w:rPr>
                <w:rFonts w:ascii="Calibri" w:eastAsia="宋体" w:hAnsi="Calibri" w:cs="Calibri"/>
                <w:b/>
                <w:sz w:val="28"/>
                <w:szCs w:val="28"/>
                <w:lang w:eastAsia="zh-CN"/>
              </w:rPr>
            </w:pPr>
          </w:p>
        </w:tc>
      </w:tr>
    </w:tbl>
    <w:p w14:paraId="056F4612" w14:textId="77777777" w:rsidR="00F66627" w:rsidRDefault="00F66627" w:rsidP="00081CEC">
      <w:pPr>
        <w:spacing w:line="400" w:lineRule="exact"/>
        <w:rPr>
          <w:rFonts w:ascii="宋体" w:hAnsi="宋体"/>
          <w:sz w:val="30"/>
          <w:szCs w:val="30"/>
        </w:rPr>
      </w:pPr>
    </w:p>
    <w:p w14:paraId="18DFC88E" w14:textId="77777777" w:rsidR="00173476" w:rsidRDefault="00173476" w:rsidP="00081CEC">
      <w:pPr>
        <w:spacing w:line="400" w:lineRule="exact"/>
        <w:rPr>
          <w:rFonts w:ascii="宋体" w:hAnsi="宋体"/>
          <w:sz w:val="30"/>
          <w:szCs w:val="30"/>
        </w:rPr>
      </w:pPr>
    </w:p>
    <w:p w14:paraId="5C1DA2E9" w14:textId="77777777" w:rsidR="00173476" w:rsidRDefault="00173476" w:rsidP="00173476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2"/>
          <w:u w:val="single" w:color="000000"/>
          <w:lang w:eastAsia="zh-CN"/>
        </w:rPr>
        <w:t>Section 5: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 xml:space="preserve"> Dean Authorization </w:t>
      </w:r>
    </w:p>
    <w:p w14:paraId="77FFAEBD" w14:textId="77777777" w:rsidR="00173476" w:rsidRDefault="00173476" w:rsidP="00173476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 the Dean.</w:t>
      </w:r>
    </w:p>
    <w:tbl>
      <w:tblPr>
        <w:tblStyle w:val="TableGrid"/>
        <w:tblW w:w="961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81"/>
        <w:gridCol w:w="4115"/>
        <w:gridCol w:w="890"/>
        <w:gridCol w:w="2628"/>
      </w:tblGrid>
      <w:tr w:rsidR="00173476" w14:paraId="43A7C4B4" w14:textId="77777777" w:rsidTr="00173476">
        <w:trPr>
          <w:trHeight w:val="454"/>
        </w:trPr>
        <w:tc>
          <w:tcPr>
            <w:tcW w:w="1981" w:type="dxa"/>
            <w:shd w:val="clear" w:color="auto" w:fill="DADADB"/>
            <w:vAlign w:val="center"/>
            <w:hideMark/>
          </w:tcPr>
          <w:p w14:paraId="26DF90A8" w14:textId="77777777" w:rsidR="00173476" w:rsidRDefault="00173476" w:rsidP="007F0F28">
            <w:pPr>
              <w:widowControl/>
              <w:spacing w:line="256" w:lineRule="auto"/>
              <w:ind w:firstLineChars="50" w:firstLine="120"/>
              <w:jc w:val="both"/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Signature: </w:t>
            </w:r>
          </w:p>
        </w:tc>
        <w:tc>
          <w:tcPr>
            <w:tcW w:w="4115" w:type="dxa"/>
            <w:vAlign w:val="center"/>
            <w:hideMark/>
          </w:tcPr>
          <w:p w14:paraId="69BD4A94" w14:textId="77777777" w:rsidR="00173476" w:rsidRDefault="00173476" w:rsidP="007F0F28">
            <w:pPr>
              <w:widowControl/>
              <w:spacing w:line="256" w:lineRule="auto"/>
              <w:ind w:left="4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890" w:type="dxa"/>
            <w:shd w:val="clear" w:color="auto" w:fill="DADADB"/>
            <w:vAlign w:val="center"/>
            <w:hideMark/>
          </w:tcPr>
          <w:p w14:paraId="1DE30FE5" w14:textId="77777777" w:rsidR="00173476" w:rsidRDefault="00173476" w:rsidP="007F0F28">
            <w:pPr>
              <w:widowControl/>
              <w:spacing w:line="256" w:lineRule="auto"/>
              <w:ind w:left="1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Date: </w:t>
            </w:r>
          </w:p>
        </w:tc>
        <w:tc>
          <w:tcPr>
            <w:tcW w:w="2628" w:type="dxa"/>
            <w:vAlign w:val="center"/>
            <w:hideMark/>
          </w:tcPr>
          <w:p w14:paraId="2AE58EE6" w14:textId="77777777" w:rsidR="00173476" w:rsidRDefault="00173476" w:rsidP="007F0F28">
            <w:pPr>
              <w:ind w:left="64"/>
              <w:jc w:val="both"/>
            </w:pPr>
            <w:r>
              <w:rPr>
                <w:rFonts w:eastAsia="Arial" w:cs="Arial" w:hint="eastAsia"/>
                <w:sz w:val="20"/>
              </w:rPr>
              <w:t xml:space="preserve"> </w:t>
            </w:r>
          </w:p>
        </w:tc>
      </w:tr>
    </w:tbl>
    <w:p w14:paraId="1631FB3E" w14:textId="77777777" w:rsidR="00173476" w:rsidRDefault="00173476" w:rsidP="00173476">
      <w:pPr>
        <w:widowControl/>
        <w:spacing w:after="4" w:line="247" w:lineRule="auto"/>
        <w:rPr>
          <w:rFonts w:ascii="Calibri" w:eastAsiaTheme="minorEastAsia" w:hAnsi="Calibri" w:cs="Arial"/>
          <w:b/>
          <w:color w:val="000000"/>
          <w:sz w:val="21"/>
          <w:szCs w:val="21"/>
          <w:lang w:eastAsia="zh-CN"/>
        </w:rPr>
      </w:pPr>
    </w:p>
    <w:p w14:paraId="168048CD" w14:textId="77777777" w:rsidR="00173476" w:rsidRDefault="00173476" w:rsidP="00173476">
      <w:pPr>
        <w:widowControl/>
        <w:spacing w:after="4" w:line="247" w:lineRule="auto"/>
        <w:rPr>
          <w:rFonts w:ascii="Calibri" w:eastAsiaTheme="minorEastAsia" w:hAnsi="Calibri" w:cs="Arial"/>
          <w:b/>
          <w:color w:val="000000"/>
          <w:sz w:val="21"/>
          <w:szCs w:val="21"/>
          <w:lang w:eastAsia="zh-CN"/>
        </w:rPr>
      </w:pPr>
    </w:p>
    <w:p w14:paraId="52759AB1" w14:textId="77777777" w:rsidR="00173476" w:rsidRDefault="00173476" w:rsidP="00173476">
      <w:pPr>
        <w:widowControl/>
        <w:spacing w:after="4" w:line="247" w:lineRule="auto"/>
        <w:ind w:left="153" w:hanging="10"/>
        <w:rPr>
          <w:rFonts w:ascii="Calibri" w:eastAsiaTheme="minorEastAsia" w:hAnsi="Calibri" w:cs="Arial"/>
          <w:b/>
          <w:color w:val="000000"/>
          <w:sz w:val="28"/>
          <w:szCs w:val="22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2"/>
          <w:u w:val="single" w:color="000000"/>
          <w:lang w:eastAsia="zh-CN"/>
        </w:rPr>
        <w:t>Section 6: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 xml:space="preserve"> </w:t>
      </w:r>
      <w:r>
        <w:rPr>
          <w:rFonts w:ascii="Calibri" w:eastAsiaTheme="minorEastAsia" w:hAnsi="Calibri" w:cs="Arial"/>
          <w:b/>
          <w:color w:val="000000"/>
          <w:sz w:val="28"/>
          <w:szCs w:val="22"/>
          <w:lang w:eastAsia="zh-CN"/>
        </w:rPr>
        <w:t>VC Authorization</w:t>
      </w:r>
    </w:p>
    <w:p w14:paraId="04BC5750" w14:textId="77777777" w:rsidR="00173476" w:rsidRDefault="00173476" w:rsidP="00173476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 the VC.</w:t>
      </w:r>
    </w:p>
    <w:tbl>
      <w:tblPr>
        <w:tblStyle w:val="TableGrid"/>
        <w:tblW w:w="961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82"/>
        <w:gridCol w:w="4114"/>
        <w:gridCol w:w="850"/>
        <w:gridCol w:w="2668"/>
      </w:tblGrid>
      <w:tr w:rsidR="00173476" w14:paraId="080E78E2" w14:textId="77777777" w:rsidTr="00173476">
        <w:trPr>
          <w:trHeight w:val="454"/>
        </w:trPr>
        <w:tc>
          <w:tcPr>
            <w:tcW w:w="1982" w:type="dxa"/>
            <w:shd w:val="clear" w:color="auto" w:fill="DADADB"/>
            <w:vAlign w:val="center"/>
            <w:hideMark/>
          </w:tcPr>
          <w:p w14:paraId="486E57D4" w14:textId="77777777" w:rsidR="00173476" w:rsidRDefault="00173476" w:rsidP="007F0F28">
            <w:pPr>
              <w:widowControl/>
              <w:spacing w:line="256" w:lineRule="auto"/>
              <w:ind w:firstLineChars="50" w:firstLine="120"/>
              <w:jc w:val="both"/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Signature: </w:t>
            </w:r>
          </w:p>
        </w:tc>
        <w:tc>
          <w:tcPr>
            <w:tcW w:w="4114" w:type="dxa"/>
            <w:vAlign w:val="center"/>
            <w:hideMark/>
          </w:tcPr>
          <w:p w14:paraId="4C2C2998" w14:textId="77777777" w:rsidR="00173476" w:rsidRDefault="00173476" w:rsidP="007F0F28">
            <w:pPr>
              <w:widowControl/>
              <w:spacing w:line="256" w:lineRule="auto"/>
              <w:ind w:left="4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850" w:type="dxa"/>
            <w:shd w:val="clear" w:color="auto" w:fill="DADADB"/>
            <w:vAlign w:val="center"/>
            <w:hideMark/>
          </w:tcPr>
          <w:p w14:paraId="5544944B" w14:textId="77777777" w:rsidR="00173476" w:rsidRDefault="00173476" w:rsidP="007F0F28">
            <w:pPr>
              <w:widowControl/>
              <w:spacing w:line="256" w:lineRule="auto"/>
              <w:ind w:left="1"/>
              <w:jc w:val="both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Date: </w:t>
            </w:r>
          </w:p>
        </w:tc>
        <w:tc>
          <w:tcPr>
            <w:tcW w:w="2668" w:type="dxa"/>
            <w:vAlign w:val="center"/>
            <w:hideMark/>
          </w:tcPr>
          <w:p w14:paraId="42F9E68D" w14:textId="77777777" w:rsidR="00173476" w:rsidRDefault="00173476" w:rsidP="007F0F28">
            <w:pPr>
              <w:ind w:left="64"/>
              <w:jc w:val="both"/>
            </w:pPr>
            <w:r>
              <w:rPr>
                <w:rFonts w:eastAsia="Arial" w:cs="Arial" w:hint="eastAsia"/>
                <w:sz w:val="20"/>
              </w:rPr>
              <w:t xml:space="preserve"> </w:t>
            </w:r>
          </w:p>
        </w:tc>
      </w:tr>
    </w:tbl>
    <w:p w14:paraId="2E40186C" w14:textId="77777777" w:rsidR="00173476" w:rsidRPr="00081CEC" w:rsidRDefault="00173476" w:rsidP="00173476">
      <w:pPr>
        <w:spacing w:line="400" w:lineRule="exact"/>
        <w:rPr>
          <w:rFonts w:ascii="宋体" w:eastAsia="宋体" w:hAnsi="宋体"/>
          <w:sz w:val="30"/>
          <w:szCs w:val="30"/>
          <w:lang w:eastAsia="zh-CN"/>
        </w:rPr>
      </w:pPr>
    </w:p>
    <w:p w14:paraId="6BF5A20D" w14:textId="77777777" w:rsidR="00173476" w:rsidRPr="00173476" w:rsidRDefault="00173476" w:rsidP="00081CEC">
      <w:pPr>
        <w:spacing w:line="400" w:lineRule="exact"/>
        <w:rPr>
          <w:rFonts w:ascii="宋体" w:hAnsi="宋体"/>
          <w:sz w:val="30"/>
          <w:szCs w:val="30"/>
        </w:rPr>
      </w:pPr>
    </w:p>
    <w:sectPr w:rsidR="00173476" w:rsidRPr="00173476" w:rsidSect="00F80DEF">
      <w:headerReference w:type="default" r:id="rId12"/>
      <w:pgSz w:w="11906" w:h="16838" w:code="9"/>
      <w:pgMar w:top="1418" w:right="1418" w:bottom="567" w:left="1418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6773A" w14:textId="77777777" w:rsidR="00ED0AF7" w:rsidRDefault="00ED0AF7" w:rsidP="007827EE">
      <w:pPr>
        <w:pStyle w:val="a3"/>
      </w:pPr>
      <w:r>
        <w:separator/>
      </w:r>
    </w:p>
  </w:endnote>
  <w:endnote w:type="continuationSeparator" w:id="0">
    <w:p w14:paraId="768C8A78" w14:textId="77777777" w:rsidR="00ED0AF7" w:rsidRDefault="00ED0AF7" w:rsidP="007827E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8E8263A-26AC-4AA7-AC46-F32A6EC3DE9D}"/>
    <w:embedBold r:id="rId2" w:fontKey="{52DB998A-C246-4E6B-9502-D2A4721302EC}"/>
    <w:embedItalic r:id="rId3" w:fontKey="{F8CF734A-5ADB-4813-BD3D-4DCE911D80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4" w:subsetted="1" w:fontKey="{1BA22E4F-6A6F-4F65-A9AD-21034094692B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tis Semi Serif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9850E964-0704-4A90-9395-E3084E17E257}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A502A" w14:textId="77777777" w:rsidR="00ED0AF7" w:rsidRDefault="00ED0AF7" w:rsidP="007827EE">
      <w:pPr>
        <w:pStyle w:val="a3"/>
      </w:pPr>
      <w:r>
        <w:separator/>
      </w:r>
    </w:p>
  </w:footnote>
  <w:footnote w:type="continuationSeparator" w:id="0">
    <w:p w14:paraId="4D7B8B49" w14:textId="77777777" w:rsidR="00ED0AF7" w:rsidRDefault="00ED0AF7" w:rsidP="007827EE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1A251" w14:textId="77777777" w:rsidR="006A4FA2" w:rsidRDefault="00B90A2B" w:rsidP="00201CDE">
    <w:pPr>
      <w:pStyle w:val="a3"/>
      <w:ind w:leftChars="-236" w:left="-565" w:hanging="1"/>
    </w:pPr>
    <w:r>
      <w:rPr>
        <w:noProof/>
        <w:lang w:eastAsia="en-US" w:bidi="he-IL"/>
      </w:rPr>
      <mc:AlternateContent>
        <mc:Choice Requires="wpc">
          <w:drawing>
            <wp:inline distT="0" distB="0" distL="0" distR="0" wp14:anchorId="713034FE" wp14:editId="616DF84C">
              <wp:extent cx="6515100" cy="1171575"/>
              <wp:effectExtent l="0" t="0" r="0" b="0"/>
              <wp:docPr id="6" name="画布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4834200" y="0"/>
                          <a:ext cx="168090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DB578C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中国广东汕头市大学路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号</w:t>
                            </w:r>
                          </w:p>
                          <w:p w14:paraId="43BA6AD4" w14:textId="77777777"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Da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Xue</w:t>
                            </w:r>
                            <w:proofErr w:type="spellEnd"/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Road, Shantou,</w:t>
                            </w:r>
                          </w:p>
                          <w:p w14:paraId="61A1201B" w14:textId="77777777"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Guangdong, China</w:t>
                            </w:r>
                          </w:p>
                          <w:p w14:paraId="7D598485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邮编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Post Code: 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515 063</w:t>
                            </w:r>
                          </w:p>
                          <w:p w14:paraId="6E3DE4EA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电话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Tel: 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73</w:t>
                            </w:r>
                          </w:p>
                          <w:p w14:paraId="5783D5EC" w14:textId="77777777" w:rsidR="006E6D4B" w:rsidRPr="00523258" w:rsidRDefault="007827EE" w:rsidP="006E6D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传真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Fax</w:t>
                            </w:r>
                            <w:r w:rsidR="0069019C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: 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807 7034</w:t>
                            </w:r>
                          </w:p>
                          <w:p w14:paraId="77B2B4BE" w14:textId="77777777" w:rsidR="007827EE" w:rsidRPr="00712811" w:rsidRDefault="00CE429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Rotis Semi Serif Std" w:eastAsia="宋体" w:hAnsi="Rotis Semi Serif Std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712811">
                              <w:rPr>
                                <w:rFonts w:ascii="Rotis Semi Serif Std" w:eastAsia="宋体" w:hAnsi="Rotis Semi Serif Std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www.gtiit.edu.cn</w:t>
                            </w:r>
                          </w:p>
                        </w:txbxContent>
                      </wps:txbx>
                      <wps:bodyPr rot="0" vert="horz" wrap="square" lIns="64922" tIns="32461" rIns="64922" bIns="32461" anchor="t" anchorCtr="0" upright="1">
                        <a:noAutofit/>
                      </wps:bodyPr>
                    </wps:wsp>
                    <wps:wsp>
                      <wps:cNvPr id="3" name="AutoShape 54"/>
                      <wps:cNvCnPr>
                        <a:cxnSpLocks noChangeShapeType="1"/>
                      </wps:cNvCnPr>
                      <wps:spPr bwMode="auto">
                        <a:xfrm>
                          <a:off x="4821500" y="51403"/>
                          <a:ext cx="600" cy="1007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59"/>
                      <wps:cNvSpPr txBox="1">
                        <a:spLocks noChangeArrowheads="1"/>
                      </wps:cNvSpPr>
                      <wps:spPr bwMode="auto">
                        <a:xfrm>
                          <a:off x="1001300" y="168211"/>
                          <a:ext cx="30486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B6654" w14:textId="77777777" w:rsidR="006A4FA2" w:rsidRDefault="006A4FA2" w:rsidP="006A4FA2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B8068E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  <w:lang w:eastAsia="zh-CN"/>
                              </w:rPr>
                              <w:t>广东以色列理工学院</w:t>
                            </w:r>
                          </w:p>
                          <w:p w14:paraId="31219A74" w14:textId="77777777" w:rsidR="00FF5AB0" w:rsidRPr="00B8068E" w:rsidRDefault="00FF5AB0" w:rsidP="00FF5AB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B8068E">
                              <w:rPr>
                                <w:sz w:val="21"/>
                                <w:szCs w:val="21"/>
                              </w:rPr>
                              <w:t>Guangdong Technion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-Israel Institute of Technology</w:t>
                            </w:r>
                          </w:p>
                          <w:p w14:paraId="712F2A3B" w14:textId="77777777" w:rsidR="00FF5AB0" w:rsidRPr="00FF5AB0" w:rsidRDefault="00FF5AB0" w:rsidP="006A4FA2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5" name="Picture 61" descr="GTIIT-Logo-白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700" y="17701"/>
                          <a:ext cx="953800" cy="955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713034FE" id="画布 50" o:spid="_x0000_s1026" editas="canvas" style="width:513pt;height:92.25pt;mso-position-horizontal-relative:char;mso-position-vertical-relative:line" coordsize="65151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5151;height:11715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8" type="#_x0000_t202" style="position:absolute;left:48342;width:16809;height:1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" filled="f" fillcolor="#bbe0e3" stroked="f">
                <v:textbox inset="1.80339mm,.90169mm,1.80339mm,.90169mm">
                  <w:txbxContent>
                    <w:p w14:paraId="52DB578C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中国广东汕头市大学路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号</w:t>
                      </w:r>
                    </w:p>
                    <w:p w14:paraId="43BA6AD4" w14:textId="77777777"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Da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proofErr w:type="spellStart"/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Xue</w:t>
                      </w:r>
                      <w:proofErr w:type="spellEnd"/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Road, Shantou,</w:t>
                      </w:r>
                    </w:p>
                    <w:p w14:paraId="61A1201B" w14:textId="77777777"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Guangdong, China</w:t>
                      </w:r>
                    </w:p>
                    <w:p w14:paraId="7D598485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邮编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Post Code: 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515 063</w:t>
                      </w:r>
                    </w:p>
                    <w:p w14:paraId="6E3DE4EA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电话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Tel: 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73</w:t>
                      </w:r>
                    </w:p>
                    <w:p w14:paraId="5783D5EC" w14:textId="77777777" w:rsidR="006E6D4B" w:rsidRPr="00523258" w:rsidRDefault="007827EE" w:rsidP="006E6D4B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传真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Fax</w:t>
                      </w:r>
                      <w:r w:rsidR="0069019C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: 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807 7034</w:t>
                      </w:r>
                    </w:p>
                    <w:p w14:paraId="77B2B4BE" w14:textId="77777777" w:rsidR="007827EE" w:rsidRPr="00712811" w:rsidRDefault="00CE4292">
                      <w:pPr>
                        <w:autoSpaceDE w:val="0"/>
                        <w:autoSpaceDN w:val="0"/>
                        <w:adjustRightInd w:val="0"/>
                        <w:rPr>
                          <w:rFonts w:ascii="Rotis Semi Serif Std" w:eastAsia="宋体" w:hAnsi="Rotis Semi Serif Std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712811">
                        <w:rPr>
                          <w:rFonts w:ascii="Rotis Semi Serif Std" w:eastAsia="宋体" w:hAnsi="Rotis Semi Serif Std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www.gtiit.edu.cn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9" type="#_x0000_t32" style="position:absolute;left:48215;top:514;width:6;height:10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<v:shape id="Text Box 59" o:spid="_x0000_s1030" type="#_x0000_t202" style="position:absolute;left:10013;top:1682;width:3048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14:paraId="57CB6654" w14:textId="77777777" w:rsidR="006A4FA2" w:rsidRDefault="006A4FA2" w:rsidP="006A4FA2">
                      <w:pPr>
                        <w:rPr>
                          <w:rFonts w:ascii="黑体" w:eastAsia="黑体" w:hAnsi="黑体"/>
                          <w:sz w:val="32"/>
                          <w:szCs w:val="32"/>
                          <w:lang w:eastAsia="zh-CN"/>
                        </w:rPr>
                      </w:pPr>
                      <w:r w:rsidRPr="00B8068E">
                        <w:rPr>
                          <w:rFonts w:ascii="黑体" w:eastAsia="黑体" w:hAnsi="黑体" w:hint="eastAsia"/>
                          <w:sz w:val="32"/>
                          <w:szCs w:val="32"/>
                          <w:lang w:eastAsia="zh-CN"/>
                        </w:rPr>
                        <w:t>广东以色列理工学院</w:t>
                      </w:r>
                    </w:p>
                    <w:p w14:paraId="31219A74" w14:textId="77777777" w:rsidR="00FF5AB0" w:rsidRPr="00B8068E" w:rsidRDefault="00FF5AB0" w:rsidP="00FF5AB0">
                      <w:pPr>
                        <w:rPr>
                          <w:sz w:val="21"/>
                          <w:szCs w:val="21"/>
                        </w:rPr>
                      </w:pPr>
                      <w:r w:rsidRPr="00B8068E">
                        <w:rPr>
                          <w:sz w:val="21"/>
                          <w:szCs w:val="21"/>
                        </w:rPr>
                        <w:t>Guangdong Technion</w:t>
                      </w:r>
                      <w:r>
                        <w:rPr>
                          <w:sz w:val="21"/>
                          <w:szCs w:val="21"/>
                        </w:rPr>
                        <w:t>-Israel Institute of Technology</w:t>
                      </w:r>
                    </w:p>
                    <w:p w14:paraId="712F2A3B" w14:textId="77777777" w:rsidR="00FF5AB0" w:rsidRPr="00FF5AB0" w:rsidRDefault="00FF5AB0" w:rsidP="006A4FA2">
                      <w:pPr>
                        <w:rPr>
                          <w:rFonts w:ascii="黑体" w:eastAsia="黑体" w:hAnsi="黑体"/>
                          <w:sz w:val="32"/>
                          <w:szCs w:val="32"/>
                          <w:lang w:eastAsia="zh-CN"/>
                        </w:rPr>
                      </w:pPr>
                    </w:p>
                  </w:txbxContent>
                </v:textbox>
              </v:shape>
              <v:shape id="Picture 61" o:spid="_x0000_s1031" type="#_x0000_t75" alt="GTIIT-Logo-白底" style="position:absolute;left:717;top:177;width:9538;height: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">
                <v:imagedata r:id="rId2" o:title="GTIIT-Logo-白底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A601C"/>
    <w:multiLevelType w:val="hybridMultilevel"/>
    <w:tmpl w:val="74F8E0A0"/>
    <w:lvl w:ilvl="0" w:tplc="DCC03F5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806"/>
    <w:rsid w:val="00023601"/>
    <w:rsid w:val="00024E46"/>
    <w:rsid w:val="00030BD8"/>
    <w:rsid w:val="0004315F"/>
    <w:rsid w:val="00044482"/>
    <w:rsid w:val="00080D8D"/>
    <w:rsid w:val="00081CEC"/>
    <w:rsid w:val="00094BCD"/>
    <w:rsid w:val="000A1129"/>
    <w:rsid w:val="000A4BCC"/>
    <w:rsid w:val="000A6560"/>
    <w:rsid w:val="000B008F"/>
    <w:rsid w:val="000F200A"/>
    <w:rsid w:val="00142198"/>
    <w:rsid w:val="00144335"/>
    <w:rsid w:val="001648E6"/>
    <w:rsid w:val="00173476"/>
    <w:rsid w:val="00177C28"/>
    <w:rsid w:val="0018044E"/>
    <w:rsid w:val="001A0C36"/>
    <w:rsid w:val="001B0932"/>
    <w:rsid w:val="001B4EB9"/>
    <w:rsid w:val="00201CDE"/>
    <w:rsid w:val="00214534"/>
    <w:rsid w:val="002803B0"/>
    <w:rsid w:val="00290B75"/>
    <w:rsid w:val="002B6F87"/>
    <w:rsid w:val="002F4C8D"/>
    <w:rsid w:val="003168C8"/>
    <w:rsid w:val="00374393"/>
    <w:rsid w:val="003A00C7"/>
    <w:rsid w:val="003A21BC"/>
    <w:rsid w:val="003D3A42"/>
    <w:rsid w:val="003E3BBA"/>
    <w:rsid w:val="003F07D6"/>
    <w:rsid w:val="004174E8"/>
    <w:rsid w:val="004356B9"/>
    <w:rsid w:val="00441D1F"/>
    <w:rsid w:val="004449F7"/>
    <w:rsid w:val="0044734E"/>
    <w:rsid w:val="00453B91"/>
    <w:rsid w:val="0048099B"/>
    <w:rsid w:val="004C5096"/>
    <w:rsid w:val="004D4C2C"/>
    <w:rsid w:val="004E2018"/>
    <w:rsid w:val="0050521D"/>
    <w:rsid w:val="00514354"/>
    <w:rsid w:val="00520F92"/>
    <w:rsid w:val="00522754"/>
    <w:rsid w:val="00523258"/>
    <w:rsid w:val="005442D7"/>
    <w:rsid w:val="00582142"/>
    <w:rsid w:val="005A18F7"/>
    <w:rsid w:val="005A1EA0"/>
    <w:rsid w:val="005B4A12"/>
    <w:rsid w:val="005D296B"/>
    <w:rsid w:val="005E292F"/>
    <w:rsid w:val="005F2863"/>
    <w:rsid w:val="005F5174"/>
    <w:rsid w:val="00625070"/>
    <w:rsid w:val="00650EE9"/>
    <w:rsid w:val="00680622"/>
    <w:rsid w:val="006823A9"/>
    <w:rsid w:val="0069019C"/>
    <w:rsid w:val="006A4FA2"/>
    <w:rsid w:val="006D0900"/>
    <w:rsid w:val="006E6D4B"/>
    <w:rsid w:val="007109B0"/>
    <w:rsid w:val="00712811"/>
    <w:rsid w:val="007144A9"/>
    <w:rsid w:val="00722351"/>
    <w:rsid w:val="0073080E"/>
    <w:rsid w:val="007317F8"/>
    <w:rsid w:val="00752448"/>
    <w:rsid w:val="0077412A"/>
    <w:rsid w:val="007827EE"/>
    <w:rsid w:val="00784D97"/>
    <w:rsid w:val="007A523B"/>
    <w:rsid w:val="007A7AC9"/>
    <w:rsid w:val="007F1086"/>
    <w:rsid w:val="007F6F6A"/>
    <w:rsid w:val="00840C24"/>
    <w:rsid w:val="00856A97"/>
    <w:rsid w:val="008A6BCB"/>
    <w:rsid w:val="008D0AA5"/>
    <w:rsid w:val="0092605A"/>
    <w:rsid w:val="00981BCD"/>
    <w:rsid w:val="009A5147"/>
    <w:rsid w:val="009D0496"/>
    <w:rsid w:val="00A116EA"/>
    <w:rsid w:val="00A42F1A"/>
    <w:rsid w:val="00AB104E"/>
    <w:rsid w:val="00AB7E2D"/>
    <w:rsid w:val="00AC5BE1"/>
    <w:rsid w:val="00AE442A"/>
    <w:rsid w:val="00B8068E"/>
    <w:rsid w:val="00B90A2B"/>
    <w:rsid w:val="00BB03D0"/>
    <w:rsid w:val="00BB0D2F"/>
    <w:rsid w:val="00C25917"/>
    <w:rsid w:val="00C46D65"/>
    <w:rsid w:val="00C6500E"/>
    <w:rsid w:val="00C84B9E"/>
    <w:rsid w:val="00C925A1"/>
    <w:rsid w:val="00CB27C4"/>
    <w:rsid w:val="00CB585F"/>
    <w:rsid w:val="00CE3357"/>
    <w:rsid w:val="00CE4292"/>
    <w:rsid w:val="00CF16F7"/>
    <w:rsid w:val="00CF5032"/>
    <w:rsid w:val="00D20D85"/>
    <w:rsid w:val="00D21806"/>
    <w:rsid w:val="00D35A70"/>
    <w:rsid w:val="00D830B3"/>
    <w:rsid w:val="00E1013D"/>
    <w:rsid w:val="00E83074"/>
    <w:rsid w:val="00ED0AF7"/>
    <w:rsid w:val="00EE1E9E"/>
    <w:rsid w:val="00F138F3"/>
    <w:rsid w:val="00F17F33"/>
    <w:rsid w:val="00F436F1"/>
    <w:rsid w:val="00F5043C"/>
    <w:rsid w:val="00F66627"/>
    <w:rsid w:val="00F80DEF"/>
    <w:rsid w:val="00F81EA9"/>
    <w:rsid w:val="00F935DA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CEC52A"/>
  <w15:docId w15:val="{41D9ECC7-8749-41BE-9368-0589A56B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7F8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7317F8"/>
  </w:style>
  <w:style w:type="paragraph" w:styleId="a6">
    <w:name w:val="Balloon Text"/>
    <w:basedOn w:val="a"/>
    <w:link w:val="a7"/>
    <w:uiPriority w:val="99"/>
    <w:semiHidden/>
    <w:unhideWhenUsed/>
    <w:rsid w:val="003A21BC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rsid w:val="003A21BC"/>
    <w:rPr>
      <w:kern w:val="2"/>
      <w:sz w:val="18"/>
      <w:szCs w:val="18"/>
      <w:lang w:eastAsia="zh-TW"/>
    </w:rPr>
  </w:style>
  <w:style w:type="paragraph" w:styleId="a8">
    <w:name w:val="Date"/>
    <w:basedOn w:val="a"/>
    <w:next w:val="a"/>
    <w:link w:val="a9"/>
    <w:uiPriority w:val="99"/>
    <w:semiHidden/>
    <w:unhideWhenUsed/>
    <w:rsid w:val="00142198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142198"/>
    <w:rPr>
      <w:kern w:val="2"/>
      <w:sz w:val="24"/>
      <w:szCs w:val="24"/>
      <w:lang w:eastAsia="zh-TW"/>
    </w:rPr>
  </w:style>
  <w:style w:type="table" w:customStyle="1" w:styleId="1">
    <w:name w:val="网格型1"/>
    <w:basedOn w:val="a1"/>
    <w:next w:val="aa"/>
    <w:uiPriority w:val="59"/>
    <w:rsid w:val="00712811"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71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01CDE"/>
    <w:rPr>
      <w:rFonts w:ascii="等线" w:eastAsia="等线" w:hAnsi="等线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5F51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w.ac.uk/students/doc/tss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hw.ac.uk/students/doc/ts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GTIIT\&#25991;&#20214;\Letter%20Head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049D487605E94D4B9551DE012EBD0895" ma:contentTypeVersion="52" ma:contentTypeDescription="新建文档。" ma:contentTypeScope="" ma:versionID="df8d7e6d68537bed09198c38cf473c80">
  <xsd:schema xmlns:xsd="http://www.w3.org/2001/XMLSchema" xmlns:xs="http://www.w3.org/2001/XMLSchema" xmlns:p="http://schemas.microsoft.com/office/2006/metadata/properties" xmlns:ns3="856d3376-17f1-4045-967c-af5c1111f651" xmlns:ns4="63665ea3-4a8d-4e0b-a151-85b696a56a92" targetNamespace="http://schemas.microsoft.com/office/2006/metadata/properties" ma:root="true" ma:fieldsID="a61d996816f9326e216902f33ce31c72" ns3:_="" ns4:_="">
    <xsd:import namespace="856d3376-17f1-4045-967c-af5c1111f651"/>
    <xsd:import namespace="63665ea3-4a8d-4e0b-a151-85b696a56a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d3376-17f1-4045-967c-af5c1111f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65ea3-4a8d-4e0b-a151-85b696a56a9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9D5B55-9D5A-4E9B-984E-7A3DFC5A1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d3376-17f1-4045-967c-af5c1111f651"/>
    <ds:schemaRef ds:uri="63665ea3-4a8d-4e0b-a151-85b696a5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BD59C-CEDE-4307-A7B3-14CD82E530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AE1AF-743A-4E55-8E82-DB14A4F3F6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Head.dotx</Template>
  <TotalTime>3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广东以色列理工学院（筹）专用信纸模板</vt:lpstr>
    </vt:vector>
  </TitlesOfParts>
  <Company>GTIIT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广东以色列理工学院（筹）专用信纸模板</dc:title>
  <dc:subject/>
  <dc:creator>DELL</dc:creator>
  <cp:keywords/>
  <dc:description/>
  <cp:lastModifiedBy>Xin CHEN</cp:lastModifiedBy>
  <cp:revision>4</cp:revision>
  <cp:lastPrinted>2017-07-06T06:59:00Z</cp:lastPrinted>
  <dcterms:created xsi:type="dcterms:W3CDTF">2021-10-22T09:22:00Z</dcterms:created>
  <dcterms:modified xsi:type="dcterms:W3CDTF">2022-05-05T03:30:00Z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0x010100049D487605E94D4B9551DE012EBD0895</vt:lpwstr>
  </property>
</Properties>
</file>