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F82E" w14:textId="646444CF" w:rsidR="002D12C3" w:rsidRPr="003B6553" w:rsidRDefault="00021B63" w:rsidP="009B3121">
      <w:pPr>
        <w:widowControl/>
        <w:spacing w:line="259" w:lineRule="auto"/>
        <w:ind w:left="158"/>
        <w:jc w:val="center"/>
        <w:rPr>
          <w:rFonts w:ascii="Calibri" w:eastAsiaTheme="minorEastAsia" w:hAnsi="Calibri" w:cs="Arial"/>
          <w:b/>
          <w:color w:val="000000"/>
          <w:sz w:val="30"/>
          <w:szCs w:val="30"/>
          <w:lang w:eastAsia="zh-CN"/>
        </w:rPr>
      </w:pPr>
      <w:r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Request</w:t>
      </w:r>
      <w:r w:rsidR="002D12C3" w:rsidRPr="003F493C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</w:t>
      </w:r>
      <w:r w:rsidR="002D12C3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Form for </w:t>
      </w:r>
      <w:r w:rsidR="009B3121" w:rsidRPr="009B3121">
        <w:rPr>
          <w:rFonts w:ascii="Calibri" w:eastAsia="Arial" w:hAnsi="Calibri" w:cs="Arial" w:hint="eastAsia"/>
          <w:b/>
          <w:color w:val="000000"/>
          <w:sz w:val="30"/>
          <w:szCs w:val="30"/>
          <w:lang w:eastAsia="zh-CN"/>
        </w:rPr>
        <w:t>Termination</w:t>
      </w:r>
      <w:r w:rsidR="009B3121" w:rsidRPr="009B3121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of Studies</w:t>
      </w:r>
    </w:p>
    <w:p w14:paraId="341CDB92" w14:textId="77777777" w:rsidR="002D12C3" w:rsidRPr="003F493C" w:rsidRDefault="002D12C3" w:rsidP="002D12C3">
      <w:pPr>
        <w:widowControl/>
        <w:spacing w:line="259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1: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Applicant Request</w:t>
      </w:r>
    </w:p>
    <w:p w14:paraId="5220483B" w14:textId="77777777" w:rsidR="002D12C3" w:rsidRPr="003F493C" w:rsidRDefault="002D12C3" w:rsidP="002D12C3">
      <w:pPr>
        <w:widowControl/>
        <w:spacing w:after="4" w:line="249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applicant (Section 1 only). </w:t>
      </w:r>
    </w:p>
    <w:p w14:paraId="3B7FD142" w14:textId="77777777" w:rsidR="002D12C3" w:rsidRPr="00130696" w:rsidRDefault="002D12C3" w:rsidP="002D12C3">
      <w:pPr>
        <w:widowControl/>
        <w:spacing w:after="4" w:line="249" w:lineRule="auto"/>
        <w:ind w:left="153" w:hanging="10"/>
        <w:rPr>
          <w:rFonts w:ascii="Calibri" w:eastAsia="等线" w:hAnsi="Calibri" w:cs="Calibri"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Please fill each of the following fields, otherwise we cannot respond to your request.</w:t>
      </w:r>
    </w:p>
    <w:tbl>
      <w:tblPr>
        <w:tblStyle w:val="TableGrid"/>
        <w:tblW w:w="9192" w:type="dxa"/>
        <w:tblInd w:w="-125" w:type="dxa"/>
        <w:tblLayout w:type="fixed"/>
        <w:tblCellMar>
          <w:top w:w="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814"/>
        <w:gridCol w:w="1701"/>
        <w:gridCol w:w="425"/>
        <w:gridCol w:w="709"/>
        <w:gridCol w:w="1134"/>
        <w:gridCol w:w="539"/>
        <w:gridCol w:w="311"/>
        <w:gridCol w:w="1559"/>
      </w:tblGrid>
      <w:tr w:rsidR="002D12C3" w:rsidRPr="003F493C" w14:paraId="071D8BD3" w14:textId="77777777" w:rsidTr="00F9692B">
        <w:trPr>
          <w:trHeight w:val="313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18B91F1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Name: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A9088" w14:textId="77777777" w:rsidR="002D12C3" w:rsidRPr="005C5740" w:rsidRDefault="005C5740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D37A445" w14:textId="77777777" w:rsidR="002D12C3" w:rsidRPr="003F493C" w:rsidRDefault="002D12C3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ID: 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D65D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D12C3" w:rsidRPr="003F493C" w14:paraId="486AA6E4" w14:textId="77777777" w:rsidTr="00F9692B">
        <w:trPr>
          <w:trHeight w:val="31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1389CF8F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Study Program: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5361" w14:textId="2D319AAC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0D476D15" w14:textId="77777777" w:rsidR="002D12C3" w:rsidRPr="003F493C" w:rsidRDefault="002D12C3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GPA</w:t>
            </w:r>
            <w:r w:rsidRPr="00621A1C">
              <w:rPr>
                <w:rFonts w:ascii="Calibri" w:eastAsia="Arial" w:hAnsi="Calibri" w:cs="Calibri"/>
                <w:b/>
                <w:color w:val="000000"/>
                <w:lang w:eastAsia="zh-CN"/>
              </w:rPr>
              <w:t>: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84FE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D12C3" w:rsidRPr="003F493C" w14:paraId="49B843CE" w14:textId="77777777" w:rsidTr="00F9692B">
        <w:trPr>
          <w:trHeight w:val="31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E914F85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hAnsi="Calibri" w:cs="Calibri"/>
                <w:b/>
                <w:color w:val="000000"/>
                <w:lang w:eastAsia="zh-CN"/>
              </w:rPr>
              <w:t>Email Address: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8139" w14:textId="6307800A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2CFE54BB" w14:textId="77777777" w:rsidR="002D12C3" w:rsidRPr="003F493C" w:rsidRDefault="002D12C3" w:rsidP="008D1090">
            <w:pPr>
              <w:widowControl/>
              <w:spacing w:line="259" w:lineRule="auto"/>
              <w:ind w:left="52"/>
              <w:rPr>
                <w:rFonts w:ascii="Calibri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hAnsi="Calibri" w:cs="Calibri"/>
                <w:b/>
                <w:color w:val="000000"/>
                <w:lang w:eastAsia="zh-CN"/>
              </w:rPr>
              <w:t>Contact Number: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486D" w14:textId="31C7EB62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D12C3" w:rsidRPr="003F493C" w14:paraId="42B2AE34" w14:textId="77777777" w:rsidTr="00F9692B">
        <w:trPr>
          <w:trHeight w:val="314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D0E173E" w14:textId="6B4ABA9A" w:rsidR="002D12C3" w:rsidRPr="003F493C" w:rsidRDefault="00483BB4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Year of Admission to GTIIT: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8475" w14:textId="5D9DC9B8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C4C5BAA" w14:textId="02EA238E" w:rsidR="002D12C3" w:rsidRPr="00FB3C0F" w:rsidRDefault="00F9692B" w:rsidP="00B13CEC">
            <w:pPr>
              <w:widowControl/>
              <w:spacing w:line="259" w:lineRule="auto"/>
              <w:ind w:left="52"/>
              <w:rPr>
                <w:rFonts w:ascii="Calibri" w:hAnsi="Calibri" w:cs="Calibri"/>
                <w:b/>
                <w:color w:val="000000"/>
                <w:lang w:eastAsia="zh-CN"/>
              </w:rPr>
            </w:pPr>
            <w:r w:rsidRPr="00B13CEC"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  <w:t>Requested Date of Termination (</w:t>
            </w:r>
            <w:proofErr w:type="spellStart"/>
            <w:r w:rsidRPr="00B13CEC"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  <w:t>yyyy</w:t>
            </w:r>
            <w:proofErr w:type="spellEnd"/>
            <w:r w:rsidRPr="00B13CEC"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  <w:t xml:space="preserve">/mm/ </w:t>
            </w:r>
            <w:proofErr w:type="spellStart"/>
            <w:r w:rsidRPr="00B13CEC"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  <w:t>dd</w:t>
            </w:r>
            <w:proofErr w:type="spellEnd"/>
            <w:r w:rsidRPr="00B13CEC">
              <w:rPr>
                <w:rFonts w:ascii="Calibri" w:eastAsia="Calibri" w:hAnsi="Calibri" w:cs="Calibri"/>
                <w:b/>
                <w:bCs/>
                <w:color w:val="000000"/>
                <w:lang w:eastAsia="zh-CN"/>
              </w:rPr>
              <w:t>):</w:t>
            </w:r>
          </w:p>
        </w:tc>
        <w:tc>
          <w:tcPr>
            <w:tcW w:w="1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5675" w14:textId="77777777" w:rsidR="002D12C3" w:rsidRPr="003F493C" w:rsidRDefault="002D12C3" w:rsidP="008D1090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D12C3" w:rsidRPr="00730513" w14:paraId="7466738C" w14:textId="77777777" w:rsidTr="00D2756C">
        <w:trPr>
          <w:trHeight w:val="314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1430D6A" w14:textId="37E32193" w:rsidR="002D12C3" w:rsidRPr="008E5A0D" w:rsidRDefault="00B13CEC" w:rsidP="008D1090">
            <w:pPr>
              <w:widowControl/>
              <w:spacing w:after="160" w:line="259" w:lineRule="auto"/>
              <w:rPr>
                <w:rFonts w:ascii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>Please refer to the</w:t>
            </w:r>
            <w:hyperlink r:id="rId6">
              <w:r w:rsidRPr="003F493C">
                <w:rPr>
                  <w:rFonts w:ascii="Calibri" w:eastAsia="Arial" w:hAnsi="Calibri" w:cs="Calibri"/>
                  <w:color w:val="000000"/>
                  <w:lang w:eastAsia="zh-CN"/>
                </w:rPr>
                <w:t xml:space="preserve"> </w:t>
              </w:r>
            </w:hyperlink>
            <w:r w:rsidRPr="00FE22BF">
              <w:rPr>
                <w:rFonts w:ascii="Calibri" w:eastAsia="Arial" w:hAnsi="Calibri" w:cs="Calibri"/>
                <w:i/>
                <w:iCs/>
                <w:color w:val="000000"/>
                <w:lang w:eastAsia="zh-CN"/>
              </w:rPr>
              <w:t>Undergraduate Studies - Rules and Regulations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  <w:r w:rsidRPr="00FE22BF">
              <w:rPr>
                <w:rFonts w:ascii="Calibri" w:eastAsia="Arial" w:hAnsi="Calibri" w:cs="Calibri"/>
                <w:i/>
                <w:iCs/>
                <w:color w:val="000000"/>
                <w:lang w:eastAsia="zh-CN"/>
              </w:rPr>
              <w:t>and Regulations of Student Status Management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on Moodle 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before submitting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the 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>request.</w:t>
            </w:r>
          </w:p>
        </w:tc>
      </w:tr>
      <w:tr w:rsidR="001645A5" w:rsidRPr="003F493C" w14:paraId="33C06773" w14:textId="77777777" w:rsidTr="00F9692B">
        <w:tblPrEx>
          <w:tblCellMar>
            <w:top w:w="0" w:type="dxa"/>
            <w:left w:w="106" w:type="dxa"/>
          </w:tblCellMar>
        </w:tblPrEx>
        <w:trPr>
          <w:trHeight w:val="68"/>
        </w:trPr>
        <w:tc>
          <w:tcPr>
            <w:tcW w:w="2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1E848A74" w14:textId="09BD8226" w:rsidR="001645A5" w:rsidRPr="003F493C" w:rsidRDefault="001645A5" w:rsidP="00F9692B">
            <w:pPr>
              <w:widowControl/>
              <w:spacing w:after="160" w:line="259" w:lineRule="auto"/>
              <w:rPr>
                <w:rFonts w:ascii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Calibri" w:hAnsi="Calibri" w:cs="Calibri"/>
                <w:b/>
                <w:color w:val="000000"/>
                <w:lang w:eastAsia="zh-CN"/>
              </w:rPr>
              <w:t>Reasons for</w:t>
            </w:r>
            <w:r w:rsidR="00F9692B">
              <w:rPr>
                <w:rFonts w:ascii="Calibri" w:eastAsia="Calibri" w:hAnsi="Calibri" w:cs="Calibri"/>
                <w:b/>
                <w:color w:val="000000"/>
                <w:lang w:eastAsia="zh-CN"/>
              </w:rPr>
              <w:t xml:space="preserve"> </w:t>
            </w:r>
            <w:r w:rsidR="00F9692B" w:rsidRPr="00F9692B">
              <w:rPr>
                <w:rFonts w:ascii="Calibri" w:eastAsia="Calibri" w:hAnsi="Calibri" w:cs="Calibri" w:hint="eastAsia"/>
                <w:b/>
                <w:color w:val="000000"/>
                <w:lang w:eastAsia="zh-CN"/>
              </w:rPr>
              <w:t>Termination</w:t>
            </w:r>
            <w:r w:rsidRPr="003F493C">
              <w:rPr>
                <w:rFonts w:ascii="Calibri" w:eastAsia="Calibri" w:hAnsi="Calibri" w:cs="Calibri"/>
                <w:b/>
                <w:color w:val="000000"/>
                <w:lang w:eastAsia="zh-CN"/>
              </w:rPr>
              <w:t>:</w:t>
            </w:r>
          </w:p>
        </w:tc>
        <w:tc>
          <w:tcPr>
            <w:tcW w:w="6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04268" w14:textId="708BEE6D" w:rsidR="001645A5" w:rsidRPr="003F493C" w:rsidRDefault="001645A5" w:rsidP="008D1090">
            <w:pPr>
              <w:widowControl/>
              <w:spacing w:line="259" w:lineRule="auto"/>
              <w:rPr>
                <w:rFonts w:ascii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 w:rsidR="00740C07">
              <w:rPr>
                <w:rFonts w:ascii="Calibri" w:hAnsi="Calibri" w:cs="Calibri"/>
                <w:color w:val="000000"/>
                <w:lang w:eastAsia="zh-CN"/>
              </w:rPr>
              <w:t xml:space="preserve"> Study</w:t>
            </w:r>
            <w:r w:rsidR="00B13CEC">
              <w:rPr>
                <w:rFonts w:ascii="Calibri" w:hAnsi="Calibri" w:cs="Calibri"/>
                <w:color w:val="000000"/>
                <w:lang w:eastAsia="zh-CN"/>
              </w:rPr>
              <w:t xml:space="preserve"> d</w:t>
            </w:r>
            <w:r w:rsidR="00B13CEC" w:rsidRPr="00F906C1">
              <w:rPr>
                <w:rFonts w:ascii="Calibri" w:hAnsi="Calibri" w:cs="Calibri"/>
                <w:color w:val="000000"/>
                <w:lang w:eastAsia="zh-CN"/>
              </w:rPr>
              <w:t>ifficulties</w:t>
            </w:r>
          </w:p>
        </w:tc>
      </w:tr>
      <w:tr w:rsidR="001645A5" w:rsidRPr="003F493C" w14:paraId="4DDB6DD3" w14:textId="77777777" w:rsidTr="00F9692B">
        <w:tblPrEx>
          <w:tblCellMar>
            <w:top w:w="0" w:type="dxa"/>
            <w:left w:w="106" w:type="dxa"/>
          </w:tblCellMar>
        </w:tblPrEx>
        <w:trPr>
          <w:trHeight w:val="65"/>
        </w:trPr>
        <w:tc>
          <w:tcPr>
            <w:tcW w:w="28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774D6E2E" w14:textId="77777777" w:rsidR="001645A5" w:rsidRPr="003F493C" w:rsidRDefault="001645A5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6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88DEE2" w14:textId="5B80E891" w:rsidR="001645A5" w:rsidRPr="003F493C" w:rsidRDefault="001645A5" w:rsidP="00B13CEC">
            <w:pPr>
              <w:widowControl/>
              <w:spacing w:line="259" w:lineRule="auto"/>
              <w:rPr>
                <w:rFonts w:ascii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 w:rsidR="00B13CEC">
              <w:rPr>
                <w:rFonts w:ascii="Calibri" w:hAnsi="Calibri" w:cs="Calibri"/>
                <w:color w:val="000000"/>
                <w:lang w:eastAsia="zh-CN"/>
              </w:rPr>
              <w:t xml:space="preserve"> Having difficulty adapting </w:t>
            </w:r>
            <w:r w:rsidR="00B13CEC" w:rsidRPr="00B13CEC">
              <w:rPr>
                <w:rFonts w:ascii="Calibri" w:hAnsi="Calibri" w:cs="Calibri"/>
                <w:color w:val="000000"/>
                <w:lang w:eastAsia="zh-CN"/>
              </w:rPr>
              <w:t>campus life</w:t>
            </w:r>
          </w:p>
        </w:tc>
      </w:tr>
      <w:tr w:rsidR="001645A5" w:rsidRPr="003F493C" w14:paraId="1FF62E56" w14:textId="77777777" w:rsidTr="00F9692B">
        <w:tblPrEx>
          <w:tblCellMar>
            <w:top w:w="0" w:type="dxa"/>
            <w:left w:w="106" w:type="dxa"/>
          </w:tblCellMar>
        </w:tblPrEx>
        <w:trPr>
          <w:trHeight w:val="65"/>
        </w:trPr>
        <w:tc>
          <w:tcPr>
            <w:tcW w:w="28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76111CE1" w14:textId="77777777" w:rsidR="001645A5" w:rsidRPr="003F493C" w:rsidRDefault="001645A5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6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DCCCB" w14:textId="7E398B64" w:rsidR="001645A5" w:rsidRPr="003F493C" w:rsidRDefault="001645A5" w:rsidP="00B13CEC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878C5"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 w:rsidRPr="003878C5">
              <w:rPr>
                <w:rFonts w:ascii="Calibri" w:eastAsia="Calibri" w:hAnsi="Calibri" w:cs="Calibri"/>
                <w:color w:val="000000"/>
                <w:lang w:eastAsia="zh-CN"/>
              </w:rPr>
              <w:t xml:space="preserve"> </w:t>
            </w:r>
            <w:r w:rsidR="00B13CEC">
              <w:rPr>
                <w:rFonts w:ascii="Calibri" w:eastAsia="Calibri" w:hAnsi="Calibri" w:cs="Calibri"/>
                <w:color w:val="000000"/>
                <w:lang w:eastAsia="zh-CN"/>
              </w:rPr>
              <w:t>Study abroad</w:t>
            </w:r>
          </w:p>
        </w:tc>
      </w:tr>
      <w:tr w:rsidR="001645A5" w:rsidRPr="003F493C" w14:paraId="31BDE3C4" w14:textId="77777777" w:rsidTr="00F9692B">
        <w:tblPrEx>
          <w:tblCellMar>
            <w:top w:w="0" w:type="dxa"/>
            <w:left w:w="106" w:type="dxa"/>
          </w:tblCellMar>
        </w:tblPrEx>
        <w:trPr>
          <w:trHeight w:val="65"/>
        </w:trPr>
        <w:tc>
          <w:tcPr>
            <w:tcW w:w="28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425C61A0" w14:textId="77777777" w:rsidR="001645A5" w:rsidRPr="00DE4D00" w:rsidRDefault="001645A5" w:rsidP="001645A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6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608D7" w14:textId="35209EBA" w:rsidR="001645A5" w:rsidRPr="001645A5" w:rsidRDefault="001645A5" w:rsidP="001645A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E4D00"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 xml:space="preserve"> </w:t>
            </w:r>
            <w:r w:rsidR="002F2B9D">
              <w:rPr>
                <w:rFonts w:ascii="Calibri" w:eastAsia="Calibri" w:hAnsi="Calibri" w:cs="Calibri"/>
                <w:color w:val="000000"/>
                <w:lang w:eastAsia="zh-CN"/>
              </w:rPr>
              <w:t>Family</w:t>
            </w:r>
            <w:r w:rsidR="000C7540">
              <w:rPr>
                <w:rFonts w:ascii="Calibri" w:eastAsia="Calibri" w:hAnsi="Calibri" w:cs="Calibri"/>
                <w:color w:val="000000"/>
                <w:lang w:eastAsia="zh-CN"/>
              </w:rPr>
              <w:t xml:space="preserve"> </w:t>
            </w:r>
            <w:r w:rsidR="000C7540" w:rsidRPr="000C7540">
              <w:rPr>
                <w:rFonts w:ascii="Calibri" w:eastAsia="Calibri" w:hAnsi="Calibri" w:cs="Calibri" w:hint="eastAsia"/>
                <w:color w:val="000000"/>
                <w:lang w:eastAsia="zh-CN"/>
              </w:rPr>
              <w:t>issue</w:t>
            </w:r>
          </w:p>
        </w:tc>
      </w:tr>
      <w:tr w:rsidR="001645A5" w:rsidRPr="003F493C" w14:paraId="2E5E560E" w14:textId="77777777" w:rsidTr="00F9692B">
        <w:tblPrEx>
          <w:tblCellMar>
            <w:top w:w="0" w:type="dxa"/>
            <w:left w:w="106" w:type="dxa"/>
          </w:tblCellMar>
        </w:tblPrEx>
        <w:trPr>
          <w:trHeight w:val="65"/>
        </w:trPr>
        <w:tc>
          <w:tcPr>
            <w:tcW w:w="2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2187A98" w14:textId="77777777" w:rsidR="001645A5" w:rsidRPr="00DE4D00" w:rsidRDefault="001645A5" w:rsidP="001645A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63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23F441" w14:textId="6D1C6B69" w:rsidR="001645A5" w:rsidRPr="00DE4D00" w:rsidRDefault="001645A5" w:rsidP="001645A5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DE4D00">
              <w:rPr>
                <w:rFonts w:ascii="Calibri" w:eastAsia="Calibri" w:hAnsi="Calibri" w:cs="Calibri"/>
                <w:color w:val="000000"/>
                <w:lang w:eastAsia="zh-CN"/>
              </w:rPr>
              <w:sym w:font="Wingdings" w:char="F0A8"/>
            </w:r>
            <w:r w:rsidRPr="00DE4D00">
              <w:rPr>
                <w:rFonts w:ascii="Calibri" w:eastAsia="Calibri" w:hAnsi="Calibri" w:cs="Calibri"/>
                <w:color w:val="000000"/>
                <w:lang w:eastAsia="zh-CN"/>
              </w:rPr>
              <w:t xml:space="preserve"> Other: </w:t>
            </w:r>
            <w:r>
              <w:rPr>
                <w:rFonts w:ascii="Calibri" w:eastAsia="Calibri" w:hAnsi="Calibri" w:cs="Calibri"/>
                <w:color w:val="000000"/>
                <w:lang w:eastAsia="zh-CN"/>
              </w:rPr>
              <w:t>_____________</w:t>
            </w:r>
            <w:r w:rsidR="00F9692B">
              <w:rPr>
                <w:rFonts w:ascii="Calibri" w:eastAsia="Calibri" w:hAnsi="Calibri" w:cs="Calibri"/>
                <w:color w:val="000000"/>
                <w:lang w:eastAsia="zh-CN"/>
              </w:rPr>
              <w:t>____________________________</w:t>
            </w:r>
          </w:p>
        </w:tc>
      </w:tr>
      <w:tr w:rsidR="001645A5" w:rsidRPr="003F493C" w14:paraId="460CCFA1" w14:textId="77777777" w:rsidTr="00102FAB">
        <w:tblPrEx>
          <w:tblCellMar>
            <w:top w:w="0" w:type="dxa"/>
            <w:left w:w="106" w:type="dxa"/>
          </w:tblCellMar>
        </w:tblPrEx>
        <w:trPr>
          <w:trHeight w:val="1627"/>
        </w:trPr>
        <w:tc>
          <w:tcPr>
            <w:tcW w:w="9192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85976" w14:textId="562FB94C" w:rsidR="001645A5" w:rsidRDefault="001645A5" w:rsidP="001645A5">
            <w:pPr>
              <w:widowControl/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  <w:r w:rsidRPr="00DE4D00">
              <w:rPr>
                <w:rFonts w:asciiTheme="minorHAnsi" w:eastAsia="Calibri" w:hAnsiTheme="minorHAnsi" w:cstheme="minorHAnsi"/>
                <w:b/>
                <w:bCs/>
                <w:color w:val="000000"/>
                <w:lang w:eastAsia="zh-CN"/>
              </w:rPr>
              <w:t>D</w:t>
            </w:r>
            <w:r w:rsidR="002F2B9D"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  <w:t>etailed reasons for termination</w:t>
            </w:r>
            <w:r w:rsidRPr="00DE4D00"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  <w:t>:</w:t>
            </w:r>
          </w:p>
          <w:p w14:paraId="606115FD" w14:textId="77777777" w:rsidR="001645A5" w:rsidRDefault="001645A5" w:rsidP="001645A5">
            <w:pPr>
              <w:widowControl/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  <w:bookmarkStart w:id="0" w:name="_GoBack"/>
            <w:bookmarkEnd w:id="0"/>
          </w:p>
          <w:p w14:paraId="79A4E5B2" w14:textId="16734D17" w:rsidR="00FE22BF" w:rsidRPr="001645A5" w:rsidRDefault="00FE22BF" w:rsidP="001645A5">
            <w:pPr>
              <w:widowControl/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000000"/>
                <w:lang w:eastAsia="zh-CN"/>
              </w:rPr>
            </w:pPr>
          </w:p>
        </w:tc>
      </w:tr>
      <w:tr w:rsidR="001645A5" w:rsidRPr="003F493C" w14:paraId="59A9063E" w14:textId="77777777" w:rsidTr="008D1090">
        <w:tblPrEx>
          <w:tblCellMar>
            <w:top w:w="0" w:type="dxa"/>
            <w:left w:w="106" w:type="dxa"/>
          </w:tblCellMar>
        </w:tblPrEx>
        <w:trPr>
          <w:trHeight w:val="337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128E90A2" w14:textId="7777777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Declaration: </w:t>
            </w:r>
          </w:p>
          <w:p w14:paraId="38759A91" w14:textId="7777777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I hereby declare that I have read, reviewed and understood the relevant rules and regulations. If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the deferral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 is approved, I will abide by its conditions.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I understand that my scholarship can be influenced by this request. I have consulted with an advisor before I submit the request. </w:t>
            </w:r>
          </w:p>
          <w:p w14:paraId="56C90228" w14:textId="3FDCBA0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color w:val="000000"/>
                <w:lang w:eastAsia="zh-CN"/>
              </w:rPr>
            </w:pPr>
            <w:r w:rsidRPr="003878C5">
              <w:rPr>
                <w:rFonts w:ascii="Calibri" w:eastAsia="Arial" w:hAnsi="Calibri" w:cs="Calibri"/>
                <w:color w:val="000000"/>
                <w:lang w:eastAsia="zh-CN"/>
              </w:rPr>
              <w:t xml:space="preserve">I hereby declare that all the above information is </w:t>
            </w:r>
            <w:r w:rsidRPr="003878C5">
              <w:rPr>
                <w:rFonts w:ascii="Calibri" w:eastAsia="Arial" w:hAnsi="Calibri" w:cs="Calibri" w:hint="eastAsia"/>
                <w:color w:val="000000"/>
                <w:lang w:eastAsia="zh-CN"/>
              </w:rPr>
              <w:t>true</w:t>
            </w:r>
            <w:r w:rsidRPr="003878C5">
              <w:rPr>
                <w:rFonts w:ascii="Calibri" w:eastAsia="Arial" w:hAnsi="Calibri" w:cs="Calibri"/>
                <w:color w:val="000000"/>
                <w:lang w:eastAsia="zh-CN"/>
              </w:rPr>
              <w:t>. If there is any false detected, I would like to undertake all corresponding responsibilities.</w:t>
            </w:r>
          </w:p>
          <w:p w14:paraId="5CD7B0DD" w14:textId="77699D1D" w:rsidR="001645A5" w:rsidRPr="003F493C" w:rsidRDefault="001645A5" w:rsidP="002F2B9D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4B41FF">
              <w:rPr>
                <w:rFonts w:ascii="Calibri" w:eastAsia="Arial" w:hAnsi="Calibri" w:cs="Calibri"/>
                <w:color w:val="000000"/>
                <w:lang w:eastAsia="zh-CN"/>
              </w:rPr>
              <w:t>I acknowledge that</w:t>
            </w:r>
            <w:r w:rsidR="002F2B9D">
              <w:rPr>
                <w:rFonts w:ascii="Calibri" w:eastAsia="Arial" w:hAnsi="Calibri" w:cs="Calibri"/>
                <w:color w:val="000000"/>
                <w:lang w:eastAsia="zh-CN"/>
              </w:rPr>
              <w:t xml:space="preserve"> I </w:t>
            </w:r>
            <w:r w:rsidR="002F2B9D" w:rsidRPr="002F2B9D">
              <w:rPr>
                <w:rFonts w:ascii="Calibri" w:eastAsia="Arial" w:hAnsi="Calibri" w:cs="Calibri"/>
                <w:color w:val="000000"/>
                <w:lang w:eastAsia="zh-CN"/>
              </w:rPr>
              <w:t xml:space="preserve">cannot resume </w:t>
            </w:r>
            <w:r w:rsidR="002F2B9D">
              <w:rPr>
                <w:rFonts w:ascii="Calibri" w:eastAsia="Arial" w:hAnsi="Calibri" w:cs="Calibri"/>
                <w:color w:val="000000"/>
                <w:lang w:eastAsia="zh-CN"/>
              </w:rPr>
              <w:t xml:space="preserve">my </w:t>
            </w:r>
            <w:r w:rsidR="002F2B9D" w:rsidRPr="002F2B9D">
              <w:rPr>
                <w:rFonts w:ascii="Calibri" w:eastAsia="Arial" w:hAnsi="Calibri" w:cs="Calibri"/>
                <w:color w:val="000000"/>
                <w:lang w:eastAsia="zh-CN"/>
              </w:rPr>
              <w:t>studies after termination of studies</w:t>
            </w:r>
            <w:r w:rsidRPr="004B41FF">
              <w:rPr>
                <w:rFonts w:ascii="Calibri" w:eastAsia="Arial" w:hAnsi="Calibri" w:cs="Calibri"/>
                <w:color w:val="000000"/>
                <w:lang w:eastAsia="zh-CN"/>
              </w:rPr>
              <w:t>.</w:t>
            </w:r>
          </w:p>
        </w:tc>
      </w:tr>
      <w:tr w:rsidR="001645A5" w:rsidRPr="003F493C" w14:paraId="630AA331" w14:textId="77777777" w:rsidTr="00F9692B">
        <w:tblPrEx>
          <w:tblCellMar>
            <w:top w:w="0" w:type="dxa"/>
            <w:left w:w="106" w:type="dxa"/>
          </w:tblCellMar>
        </w:tblPrEx>
        <w:trPr>
          <w:trHeight w:val="523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4461714F" w14:textId="2B48AA9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1F6044">
              <w:rPr>
                <w:rFonts w:ascii="Calibri" w:eastAsia="Arial" w:hAnsi="Calibri" w:cs="Calibri"/>
                <w:b/>
                <w:color w:val="000000"/>
                <w:lang w:eastAsia="zh-CN"/>
              </w:rPr>
              <w:t>Signature of Student: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0E329" w14:textId="6A31F024" w:rsidR="001645A5" w:rsidRPr="00D405DC" w:rsidRDefault="001645A5" w:rsidP="001645A5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F876B04" w14:textId="7B696DA9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1F6044"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17177" w14:textId="18D69702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</w:tr>
      <w:tr w:rsidR="001645A5" w:rsidRPr="003F493C" w14:paraId="5880FE53" w14:textId="77777777" w:rsidTr="00F9692B">
        <w:tblPrEx>
          <w:tblCellMar>
            <w:top w:w="0" w:type="dxa"/>
            <w:left w:w="106" w:type="dxa"/>
          </w:tblCellMar>
        </w:tblPrEx>
        <w:trPr>
          <w:trHeight w:val="523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21288F6E" w14:textId="3ED01C52" w:rsidR="001645A5" w:rsidRDefault="002F2B9D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2F2B9D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Signature of </w:t>
            </w:r>
            <w:r w:rsidR="00102FAB">
              <w:rPr>
                <w:rFonts w:ascii="Calibri" w:eastAsia="Arial" w:hAnsi="Calibri" w:cs="Calibri"/>
                <w:b/>
                <w:color w:val="000000"/>
                <w:lang w:eastAsia="zh-CN"/>
              </w:rPr>
              <w:t>your parents or g</w:t>
            </w:r>
            <w:r w:rsidRPr="002F2B9D">
              <w:rPr>
                <w:rFonts w:ascii="Calibri" w:eastAsia="Arial" w:hAnsi="Calibri" w:cs="Calibri"/>
                <w:b/>
                <w:color w:val="000000"/>
                <w:lang w:eastAsia="zh-CN"/>
              </w:rPr>
              <w:t>uardian: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33518" w14:textId="7777777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7E8B427" w14:textId="6941ACE4" w:rsidR="001645A5" w:rsidRDefault="002F2B9D" w:rsidP="001645A5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  <w:r w:rsidRPr="002F2B9D"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>Relation: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44596" w14:textId="77777777" w:rsidR="001645A5" w:rsidRPr="00D405DC" w:rsidRDefault="001645A5" w:rsidP="001645A5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CFE6A6C" w14:textId="1A0FDF4A" w:rsidR="001645A5" w:rsidRDefault="001645A5" w:rsidP="001645A5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b/>
                <w:color w:val="000000"/>
                <w:lang w:eastAsia="zh-CN"/>
              </w:rPr>
              <w:t>Date: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5B6C2" w14:textId="77777777" w:rsidR="001645A5" w:rsidRDefault="001645A5" w:rsidP="001645A5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</w:p>
        </w:tc>
      </w:tr>
      <w:tr w:rsidR="001645A5" w:rsidRPr="00730513" w14:paraId="5C8CA63A" w14:textId="77777777" w:rsidTr="008D1090">
        <w:tblPrEx>
          <w:tblCellMar>
            <w:top w:w="0" w:type="dxa"/>
            <w:left w:w="106" w:type="dxa"/>
          </w:tblCellMar>
        </w:tblPrEx>
        <w:trPr>
          <w:trHeight w:val="457"/>
        </w:trPr>
        <w:tc>
          <w:tcPr>
            <w:tcW w:w="91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F1ED2DF" w14:textId="27068CD0" w:rsidR="001645A5" w:rsidRPr="00C20F0C" w:rsidRDefault="001645A5" w:rsidP="00102FAB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color w:val="000000"/>
                <w:lang w:eastAsia="zh-CN"/>
              </w:rPr>
              <w:t>*</w:t>
            </w:r>
            <w:r w:rsidRPr="00D405DC">
              <w:rPr>
                <w:rFonts w:ascii="Calibri" w:eastAsia="Arial" w:hAnsi="Calibri" w:cs="Calibri"/>
                <w:color w:val="000000"/>
                <w:lang w:eastAsia="zh-CN"/>
              </w:rPr>
              <w:t xml:space="preserve">Please note that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y</w:t>
            </w:r>
            <w:r w:rsidRPr="00C20F0C">
              <w:rPr>
                <w:rFonts w:ascii="Calibri" w:eastAsia="Arial" w:hAnsi="Calibri" w:cs="Calibri"/>
                <w:color w:val="000000"/>
                <w:lang w:eastAsia="zh-CN"/>
              </w:rPr>
              <w:t>our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parents or guardian will be notified if you request to </w:t>
            </w:r>
            <w:r w:rsidR="00102FAB">
              <w:rPr>
                <w:rFonts w:ascii="Calibri" w:eastAsia="Arial" w:hAnsi="Calibri" w:cs="Calibri"/>
                <w:color w:val="000000"/>
                <w:lang w:eastAsia="zh-CN"/>
              </w:rPr>
              <w:t>terminate your studies.</w:t>
            </w:r>
          </w:p>
        </w:tc>
      </w:tr>
    </w:tbl>
    <w:p w14:paraId="022195CD" w14:textId="77777777" w:rsidR="002D12C3" w:rsidRPr="00730513" w:rsidRDefault="002D12C3" w:rsidP="002D12C3">
      <w:pPr>
        <w:widowControl/>
        <w:spacing w:line="259" w:lineRule="auto"/>
        <w:rPr>
          <w:rFonts w:ascii="Calibri" w:eastAsia="Calibri" w:hAnsi="Calibri" w:cs="Calibri"/>
          <w:b/>
          <w:color w:val="000000"/>
          <w:sz w:val="22"/>
          <w:szCs w:val="22"/>
          <w:lang w:eastAsia="zh-CN"/>
        </w:rPr>
      </w:pPr>
      <w:r w:rsidRPr="00730513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 xml:space="preserve">Please email the completed form to Undergraduate Studies. </w:t>
      </w:r>
    </w:p>
    <w:p w14:paraId="5D7C7F03" w14:textId="2E091A7A" w:rsidR="002D12C3" w:rsidRPr="00102FAB" w:rsidRDefault="00102FAB" w:rsidP="002D12C3">
      <w:pPr>
        <w:widowControl/>
        <w:spacing w:after="43" w:line="259" w:lineRule="auto"/>
        <w:rPr>
          <w:rFonts w:ascii="Calibri" w:eastAsiaTheme="minorEastAsia" w:hAnsi="Calibri" w:cs="Arial"/>
          <w:b/>
          <w:color w:val="000000"/>
          <w:szCs w:val="22"/>
          <w:u w:val="single"/>
          <w:lang w:eastAsia="zh-CN"/>
        </w:rPr>
      </w:pPr>
      <w:r>
        <w:rPr>
          <w:rFonts w:ascii="Calibri" w:eastAsiaTheme="minorEastAsia" w:hAnsi="Calibri" w:cs="Arial"/>
          <w:b/>
          <w:color w:val="000000"/>
          <w:szCs w:val="22"/>
          <w:u w:val="single"/>
          <w:lang w:eastAsia="zh-CN"/>
        </w:rPr>
        <w:t>_____________________________</w:t>
      </w:r>
    </w:p>
    <w:p w14:paraId="6DB78B40" w14:textId="77777777" w:rsidR="002F2B9D" w:rsidRPr="00A3233B" w:rsidRDefault="002F2B9D" w:rsidP="002D12C3">
      <w:pPr>
        <w:widowControl/>
        <w:spacing w:after="43" w:line="259" w:lineRule="auto"/>
        <w:rPr>
          <w:rFonts w:ascii="Calibri" w:eastAsiaTheme="minorEastAsia" w:hAnsi="Calibri" w:cs="Arial"/>
          <w:b/>
          <w:color w:val="000000"/>
          <w:szCs w:val="22"/>
          <w:lang w:eastAsia="zh-CN"/>
        </w:rPr>
      </w:pPr>
    </w:p>
    <w:p w14:paraId="0C217002" w14:textId="77777777" w:rsidR="002D12C3" w:rsidRDefault="002D12C3" w:rsidP="002D12C3">
      <w:pPr>
        <w:widowControl/>
        <w:spacing w:line="256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lastRenderedPageBreak/>
        <w:t>Section 2: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School Recommendation </w:t>
      </w:r>
    </w:p>
    <w:p w14:paraId="79D2C601" w14:textId="77777777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head of the study program.  </w:t>
      </w:r>
    </w:p>
    <w:tbl>
      <w:tblPr>
        <w:tblStyle w:val="TableGrid"/>
        <w:tblW w:w="9173" w:type="dxa"/>
        <w:tblInd w:w="-106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53"/>
        <w:gridCol w:w="3665"/>
        <w:gridCol w:w="850"/>
        <w:gridCol w:w="2005"/>
      </w:tblGrid>
      <w:tr w:rsidR="002D12C3" w14:paraId="3B91577E" w14:textId="77777777" w:rsidTr="008D1090">
        <w:trPr>
          <w:trHeight w:val="313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0306EE" w14:textId="77777777" w:rsidR="002D12C3" w:rsidRDefault="002D12C3" w:rsidP="008D1090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Name of Staff Member:</w:t>
            </w: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DA7F5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</w:p>
        </w:tc>
      </w:tr>
      <w:tr w:rsidR="002D12C3" w14:paraId="2ACBC1A4" w14:textId="77777777" w:rsidTr="008D1090">
        <w:trPr>
          <w:trHeight w:val="313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1D64F6B" w14:textId="77777777" w:rsidR="002D12C3" w:rsidRDefault="002D12C3" w:rsidP="008D1090">
            <w:pPr>
              <w:widowControl/>
              <w:spacing w:line="256" w:lineRule="auto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Position: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A320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  <w:tr w:rsidR="002D12C3" w14:paraId="0AF96C74" w14:textId="77777777" w:rsidTr="008D1090">
        <w:trPr>
          <w:trHeight w:val="313"/>
        </w:trPr>
        <w:tc>
          <w:tcPr>
            <w:tcW w:w="9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65D08133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Recommendation:</w:t>
            </w:r>
          </w:p>
        </w:tc>
      </w:tr>
      <w:tr w:rsidR="00102FAB" w14:paraId="0DFCC990" w14:textId="77777777" w:rsidTr="00102FAB">
        <w:trPr>
          <w:trHeight w:val="1420"/>
        </w:trPr>
        <w:tc>
          <w:tcPr>
            <w:tcW w:w="9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024B3" w14:textId="77777777" w:rsidR="00102FAB" w:rsidRDefault="00102FAB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tr w:rsidR="002D12C3" w14:paraId="6B9F9AEC" w14:textId="77777777" w:rsidTr="00102FAB">
        <w:trPr>
          <w:trHeight w:val="502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DF00C37" w14:textId="77777777" w:rsidR="002D12C3" w:rsidRDefault="002D12C3" w:rsidP="008D1090">
            <w:pPr>
              <w:widowControl/>
              <w:spacing w:line="256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Signature: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8A12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4EACA8E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Date: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049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</w:tbl>
    <w:p w14:paraId="650737BC" w14:textId="77777777" w:rsidR="002D12C3" w:rsidRDefault="002D12C3" w:rsidP="002D12C3">
      <w:pPr>
        <w:spacing w:line="400" w:lineRule="exact"/>
        <w:rPr>
          <w:rFonts w:ascii="宋体" w:hAnsi="宋体"/>
          <w:sz w:val="30"/>
          <w:szCs w:val="30"/>
        </w:rPr>
      </w:pPr>
    </w:p>
    <w:p w14:paraId="60F205A1" w14:textId="77777777" w:rsidR="002D12C3" w:rsidRDefault="002D12C3" w:rsidP="002D12C3">
      <w:pPr>
        <w:spacing w:line="400" w:lineRule="exact"/>
        <w:rPr>
          <w:rFonts w:ascii="宋体" w:hAnsi="宋体"/>
          <w:sz w:val="30"/>
          <w:szCs w:val="30"/>
        </w:rPr>
      </w:pPr>
    </w:p>
    <w:p w14:paraId="3FCEE5A1" w14:textId="77777777" w:rsidR="002D12C3" w:rsidRDefault="002D12C3" w:rsidP="002D12C3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3: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Dean Authorization </w:t>
      </w:r>
    </w:p>
    <w:p w14:paraId="7F4C19CA" w14:textId="77777777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Dean.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402"/>
        <w:gridCol w:w="851"/>
        <w:gridCol w:w="1984"/>
      </w:tblGrid>
      <w:tr w:rsidR="002D12C3" w14:paraId="405099BD" w14:textId="77777777" w:rsidTr="008D1090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25866574" w14:textId="77777777" w:rsidR="002D12C3" w:rsidRDefault="002D12C3" w:rsidP="008D1090">
            <w:pPr>
              <w:widowControl/>
              <w:spacing w:line="256" w:lineRule="auto"/>
            </w:pPr>
            <w:bookmarkStart w:id="1" w:name="_Hlk498952893"/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ECB6A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6FE64CA" w14:textId="77777777" w:rsidR="002D12C3" w:rsidRDefault="002D12C3" w:rsidP="008D1090">
            <w:pPr>
              <w:widowControl/>
              <w:spacing w:line="256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D9DEF" w14:textId="77777777" w:rsidR="002D12C3" w:rsidRDefault="002D12C3" w:rsidP="008D1090">
            <w:pPr>
              <w:ind w:left="64"/>
              <w:jc w:val="center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  <w:bookmarkEnd w:id="1"/>
    </w:tbl>
    <w:p w14:paraId="6F26BF2D" w14:textId="77777777" w:rsidR="002D12C3" w:rsidRDefault="002D12C3" w:rsidP="002D12C3">
      <w:pPr>
        <w:widowControl/>
        <w:spacing w:after="4" w:line="247" w:lineRule="auto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3C81012E" w14:textId="77777777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3C1727D7" w14:textId="4391A2C5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4:</w:t>
      </w:r>
      <w:r w:rsidR="00617A97"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</w:t>
      </w:r>
      <w:r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  <w:t xml:space="preserve">VC 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>Authorization</w:t>
      </w:r>
    </w:p>
    <w:p w14:paraId="5F602CAF" w14:textId="32E943D3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VC.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544"/>
        <w:gridCol w:w="851"/>
        <w:gridCol w:w="1842"/>
      </w:tblGrid>
      <w:tr w:rsidR="002D12C3" w14:paraId="56064237" w14:textId="77777777" w:rsidTr="008D1090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079F1DA7" w14:textId="77777777" w:rsidR="002D12C3" w:rsidRDefault="002D12C3" w:rsidP="008D1090">
            <w:pPr>
              <w:widowControl/>
              <w:spacing w:line="256" w:lineRule="auto"/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14E9B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2A718054" w14:textId="77777777" w:rsidR="002D12C3" w:rsidRDefault="002D12C3" w:rsidP="008D1090">
            <w:pPr>
              <w:widowControl/>
              <w:spacing w:line="256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4DF45" w14:textId="77777777" w:rsidR="002D12C3" w:rsidRDefault="002D12C3" w:rsidP="008D1090">
            <w:pPr>
              <w:ind w:left="64"/>
              <w:jc w:val="center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</w:tbl>
    <w:p w14:paraId="49272440" w14:textId="77777777" w:rsidR="002D12C3" w:rsidRPr="00081CEC" w:rsidRDefault="002D12C3" w:rsidP="002D12C3">
      <w:pPr>
        <w:spacing w:line="400" w:lineRule="exact"/>
        <w:rPr>
          <w:rFonts w:ascii="宋体" w:eastAsia="宋体" w:hAnsi="宋体"/>
          <w:sz w:val="30"/>
          <w:szCs w:val="30"/>
          <w:lang w:eastAsia="zh-CN"/>
        </w:rPr>
      </w:pPr>
    </w:p>
    <w:p w14:paraId="7DA69725" w14:textId="77777777" w:rsidR="000F200A" w:rsidRPr="00081CEC" w:rsidRDefault="000F200A" w:rsidP="00081CEC">
      <w:pPr>
        <w:spacing w:line="400" w:lineRule="exact"/>
        <w:rPr>
          <w:rFonts w:ascii="宋体" w:eastAsia="宋体" w:hAnsi="宋体"/>
          <w:sz w:val="30"/>
          <w:szCs w:val="30"/>
        </w:rPr>
      </w:pPr>
    </w:p>
    <w:sectPr w:rsidR="000F200A" w:rsidRPr="00081CEC" w:rsidSect="00F80DEF">
      <w:headerReference w:type="default" r:id="rId7"/>
      <w:pgSz w:w="11906" w:h="16838" w:code="9"/>
      <w:pgMar w:top="1418" w:right="1418" w:bottom="567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52993" w14:textId="77777777" w:rsidR="00FC04AF" w:rsidRDefault="00FC04AF" w:rsidP="007827EE">
      <w:pPr>
        <w:pStyle w:val="a3"/>
      </w:pPr>
      <w:r>
        <w:separator/>
      </w:r>
    </w:p>
  </w:endnote>
  <w:endnote w:type="continuationSeparator" w:id="0">
    <w:p w14:paraId="3BE17F8A" w14:textId="77777777" w:rsidR="00FC04AF" w:rsidRDefault="00FC04AF" w:rsidP="007827E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634F244-B2E6-45C9-9286-A1C4B84601AC}"/>
    <w:embedBold r:id="rId2" w:fontKey="{9BADB64C-ED78-4723-861A-FC423794EA2A}"/>
    <w:embedItalic r:id="rId3" w:fontKey="{F56D2774-A3B8-4A22-A8C5-7D2193CDDF8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7A87ABF-03DA-4994-BB62-7424A899429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 Semi Serif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70A546A-472D-4D86-881C-631501E4F0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01CB3" w14:textId="77777777" w:rsidR="00FC04AF" w:rsidRDefault="00FC04AF" w:rsidP="007827EE">
      <w:pPr>
        <w:pStyle w:val="a3"/>
      </w:pPr>
      <w:r>
        <w:separator/>
      </w:r>
    </w:p>
  </w:footnote>
  <w:footnote w:type="continuationSeparator" w:id="0">
    <w:p w14:paraId="484BA312" w14:textId="77777777" w:rsidR="00FC04AF" w:rsidRDefault="00FC04AF" w:rsidP="007827EE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60D11" w14:textId="77777777" w:rsidR="006A4FA2" w:rsidRDefault="00B90A2B" w:rsidP="002D12C3">
    <w:pPr>
      <w:pStyle w:val="a3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 wp14:anchorId="44E9DFCB" wp14:editId="5B3B4B82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8F20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1E9B6A63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4B4D0E70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662FBA8C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邮编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50148139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电话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Tel: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14:paraId="3DAE44EB" w14:textId="77777777" w:rsidR="006E6D4B" w:rsidRPr="00523258" w:rsidRDefault="007827EE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Fax</w:t>
                            </w:r>
                            <w:r w:rsidR="0069019C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6196C3B6" w14:textId="77777777" w:rsidR="007827EE" w:rsidRPr="00712811" w:rsidRDefault="00CE429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7FC75" w14:textId="77777777" w:rsidR="006A4FA2" w:rsidRDefault="006A4FA2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14:paraId="59BD01AC" w14:textId="77777777" w:rsidR="00FF5AB0" w:rsidRPr="00B8068E" w:rsidRDefault="00FF5AB0" w:rsidP="00FF5AB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  <w:p w14:paraId="42F61646" w14:textId="77777777" w:rsidR="00FF5AB0" w:rsidRPr="00FF5AB0" w:rsidRDefault="00FF5AB0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44E9DFCB"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14:paraId="0CCC8F20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1E9B6A63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4B4D0E70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662FBA8C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邮编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50148139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电话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Tel: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14:paraId="3DAE44EB" w14:textId="77777777" w:rsidR="006E6D4B" w:rsidRPr="00523258" w:rsidRDefault="007827EE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Fax</w:t>
                      </w:r>
                      <w:r w:rsidR="0069019C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6196C3B6" w14:textId="77777777" w:rsidR="007827EE" w:rsidRPr="00712811" w:rsidRDefault="00CE4292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0486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5897FC75" w14:textId="77777777" w:rsidR="006A4FA2" w:rsidRDefault="006A4FA2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14:paraId="59BD01AC" w14:textId="77777777" w:rsidR="00FF5AB0" w:rsidRPr="00B8068E" w:rsidRDefault="00FF5AB0" w:rsidP="00FF5AB0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  <w:p w14:paraId="42F61646" w14:textId="77777777" w:rsidR="00FF5AB0" w:rsidRPr="00FF5AB0" w:rsidRDefault="00FF5AB0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06"/>
    <w:rsid w:val="0001094B"/>
    <w:rsid w:val="000175E6"/>
    <w:rsid w:val="00021B63"/>
    <w:rsid w:val="00023601"/>
    <w:rsid w:val="00024E46"/>
    <w:rsid w:val="00030BD8"/>
    <w:rsid w:val="00044482"/>
    <w:rsid w:val="00080D8D"/>
    <w:rsid w:val="00081CEC"/>
    <w:rsid w:val="00094BCD"/>
    <w:rsid w:val="000A1129"/>
    <w:rsid w:val="000A6560"/>
    <w:rsid w:val="000B008F"/>
    <w:rsid w:val="000C7540"/>
    <w:rsid w:val="000F200A"/>
    <w:rsid w:val="00102FAB"/>
    <w:rsid w:val="00142198"/>
    <w:rsid w:val="00144335"/>
    <w:rsid w:val="001645A5"/>
    <w:rsid w:val="001648E6"/>
    <w:rsid w:val="00166654"/>
    <w:rsid w:val="00177C28"/>
    <w:rsid w:val="0018044E"/>
    <w:rsid w:val="001920F8"/>
    <w:rsid w:val="001A0C36"/>
    <w:rsid w:val="001B0932"/>
    <w:rsid w:val="001F6044"/>
    <w:rsid w:val="002103E3"/>
    <w:rsid w:val="00214534"/>
    <w:rsid w:val="00273120"/>
    <w:rsid w:val="00286B49"/>
    <w:rsid w:val="00290B75"/>
    <w:rsid w:val="002B6F87"/>
    <w:rsid w:val="002D12C3"/>
    <w:rsid w:val="002E56E3"/>
    <w:rsid w:val="002F2B9D"/>
    <w:rsid w:val="002F4C8D"/>
    <w:rsid w:val="003168C8"/>
    <w:rsid w:val="00374393"/>
    <w:rsid w:val="003878C5"/>
    <w:rsid w:val="003A00C7"/>
    <w:rsid w:val="003A21BC"/>
    <w:rsid w:val="003D3A42"/>
    <w:rsid w:val="003E3BBA"/>
    <w:rsid w:val="003F07D6"/>
    <w:rsid w:val="003F21B7"/>
    <w:rsid w:val="004174E8"/>
    <w:rsid w:val="004356B9"/>
    <w:rsid w:val="00441D1F"/>
    <w:rsid w:val="004449F7"/>
    <w:rsid w:val="00453B91"/>
    <w:rsid w:val="00464DC8"/>
    <w:rsid w:val="0048099B"/>
    <w:rsid w:val="00483BB4"/>
    <w:rsid w:val="004B41FF"/>
    <w:rsid w:val="004C5096"/>
    <w:rsid w:val="004D4C2C"/>
    <w:rsid w:val="004E2018"/>
    <w:rsid w:val="0050521D"/>
    <w:rsid w:val="00514354"/>
    <w:rsid w:val="00520F92"/>
    <w:rsid w:val="00522754"/>
    <w:rsid w:val="00523258"/>
    <w:rsid w:val="005242EB"/>
    <w:rsid w:val="005442D7"/>
    <w:rsid w:val="00582142"/>
    <w:rsid w:val="005A18F7"/>
    <w:rsid w:val="005A1EA0"/>
    <w:rsid w:val="005C5740"/>
    <w:rsid w:val="005D721B"/>
    <w:rsid w:val="005E292F"/>
    <w:rsid w:val="005F2863"/>
    <w:rsid w:val="00600BBA"/>
    <w:rsid w:val="00605D50"/>
    <w:rsid w:val="00617A97"/>
    <w:rsid w:val="00625070"/>
    <w:rsid w:val="006339D9"/>
    <w:rsid w:val="00650EE9"/>
    <w:rsid w:val="006778F3"/>
    <w:rsid w:val="00680622"/>
    <w:rsid w:val="006823A9"/>
    <w:rsid w:val="0069019C"/>
    <w:rsid w:val="006A4FA2"/>
    <w:rsid w:val="006D0900"/>
    <w:rsid w:val="006E6D4B"/>
    <w:rsid w:val="007109B0"/>
    <w:rsid w:val="00712811"/>
    <w:rsid w:val="00722351"/>
    <w:rsid w:val="0073080E"/>
    <w:rsid w:val="007317F8"/>
    <w:rsid w:val="00740C07"/>
    <w:rsid w:val="00752448"/>
    <w:rsid w:val="007827EE"/>
    <w:rsid w:val="00784D97"/>
    <w:rsid w:val="007A523B"/>
    <w:rsid w:val="007A7AC9"/>
    <w:rsid w:val="007F1086"/>
    <w:rsid w:val="007F6F6A"/>
    <w:rsid w:val="00840C24"/>
    <w:rsid w:val="008A6BCB"/>
    <w:rsid w:val="009033DC"/>
    <w:rsid w:val="0092605A"/>
    <w:rsid w:val="00981BCD"/>
    <w:rsid w:val="00993EE2"/>
    <w:rsid w:val="009A6E1A"/>
    <w:rsid w:val="009B3121"/>
    <w:rsid w:val="009C192F"/>
    <w:rsid w:val="009D0496"/>
    <w:rsid w:val="00A10DA8"/>
    <w:rsid w:val="00A116EA"/>
    <w:rsid w:val="00A42F1A"/>
    <w:rsid w:val="00AA726B"/>
    <w:rsid w:val="00AB104E"/>
    <w:rsid w:val="00AB7E2D"/>
    <w:rsid w:val="00AC5BE1"/>
    <w:rsid w:val="00AD3F98"/>
    <w:rsid w:val="00AE442A"/>
    <w:rsid w:val="00AE53ED"/>
    <w:rsid w:val="00B13CEC"/>
    <w:rsid w:val="00B656B0"/>
    <w:rsid w:val="00B8068E"/>
    <w:rsid w:val="00B90A2B"/>
    <w:rsid w:val="00BB03D0"/>
    <w:rsid w:val="00C25917"/>
    <w:rsid w:val="00C42D48"/>
    <w:rsid w:val="00C46D65"/>
    <w:rsid w:val="00C6500E"/>
    <w:rsid w:val="00C71A32"/>
    <w:rsid w:val="00C84B9E"/>
    <w:rsid w:val="00CB585F"/>
    <w:rsid w:val="00CE4292"/>
    <w:rsid w:val="00CF16F7"/>
    <w:rsid w:val="00CF5032"/>
    <w:rsid w:val="00D20D85"/>
    <w:rsid w:val="00D21806"/>
    <w:rsid w:val="00D2756C"/>
    <w:rsid w:val="00D3012D"/>
    <w:rsid w:val="00D32BD0"/>
    <w:rsid w:val="00D35A70"/>
    <w:rsid w:val="00D37EA3"/>
    <w:rsid w:val="00D830B3"/>
    <w:rsid w:val="00DE4D00"/>
    <w:rsid w:val="00E83074"/>
    <w:rsid w:val="00EE1E9E"/>
    <w:rsid w:val="00F138F3"/>
    <w:rsid w:val="00F17F33"/>
    <w:rsid w:val="00F24C68"/>
    <w:rsid w:val="00F63DEB"/>
    <w:rsid w:val="00F66736"/>
    <w:rsid w:val="00F80DEF"/>
    <w:rsid w:val="00F81EA9"/>
    <w:rsid w:val="00F906C1"/>
    <w:rsid w:val="00F935DA"/>
    <w:rsid w:val="00F9692B"/>
    <w:rsid w:val="00FB3C0F"/>
    <w:rsid w:val="00FC04AF"/>
    <w:rsid w:val="00FE22BF"/>
    <w:rsid w:val="00FF5AB0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26A13"/>
  <w15:docId w15:val="{41D9ECC7-8749-41BE-9368-0589A56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7F8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semiHidden/>
    <w:rsid w:val="007317F8"/>
  </w:style>
  <w:style w:type="paragraph" w:styleId="a6">
    <w:name w:val="Balloon Text"/>
    <w:basedOn w:val="a"/>
    <w:link w:val="a7"/>
    <w:uiPriority w:val="99"/>
    <w:semiHidden/>
    <w:unhideWhenUsed/>
    <w:rsid w:val="003A21BC"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sid w:val="003A21BC"/>
    <w:rPr>
      <w:kern w:val="2"/>
      <w:sz w:val="18"/>
      <w:szCs w:val="18"/>
      <w:lang w:eastAsia="zh-TW"/>
    </w:rPr>
  </w:style>
  <w:style w:type="paragraph" w:styleId="a8">
    <w:name w:val="Date"/>
    <w:basedOn w:val="a"/>
    <w:next w:val="a"/>
    <w:link w:val="a9"/>
    <w:uiPriority w:val="99"/>
    <w:semiHidden/>
    <w:unhideWhenUsed/>
    <w:rsid w:val="00142198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142198"/>
    <w:rPr>
      <w:kern w:val="2"/>
      <w:sz w:val="24"/>
      <w:szCs w:val="24"/>
      <w:lang w:eastAsia="zh-TW"/>
    </w:rPr>
  </w:style>
  <w:style w:type="table" w:customStyle="1" w:styleId="1">
    <w:name w:val="网格型1"/>
    <w:basedOn w:val="a1"/>
    <w:next w:val="aa"/>
    <w:uiPriority w:val="59"/>
    <w:rsid w:val="00712811"/>
    <w:rPr>
      <w:rFonts w:ascii="Calibri" w:eastAsia="宋体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1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D12C3"/>
    <w:rPr>
      <w:rFonts w:ascii="等线" w:eastAsia="等线" w:hAnsi="等线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w.ac.uk/students/doc/tss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GTIIT\&#25991;&#20214;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5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Xin CHEN</cp:lastModifiedBy>
  <cp:revision>5</cp:revision>
  <cp:lastPrinted>2019-05-23T09:31:00Z</cp:lastPrinted>
  <dcterms:created xsi:type="dcterms:W3CDTF">2020-07-09T03:27:00Z</dcterms:created>
  <dcterms:modified xsi:type="dcterms:W3CDTF">2020-07-30T07:59:00Z</dcterms:modified>
</cp:coreProperties>
</file>