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BF82E" w14:textId="2AF8F185" w:rsidR="002D12C3" w:rsidRPr="003B6553" w:rsidRDefault="00021B63" w:rsidP="002D12C3">
      <w:pPr>
        <w:widowControl/>
        <w:spacing w:line="259" w:lineRule="auto"/>
        <w:ind w:left="158"/>
        <w:jc w:val="center"/>
        <w:rPr>
          <w:rFonts w:ascii="Calibri" w:eastAsiaTheme="minorEastAsia" w:hAnsi="Calibri" w:cs="Arial"/>
          <w:b/>
          <w:color w:val="000000"/>
          <w:sz w:val="30"/>
          <w:szCs w:val="30"/>
          <w:lang w:eastAsia="zh-CN"/>
        </w:rPr>
      </w:pPr>
      <w:r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>Request</w:t>
      </w:r>
      <w:r w:rsidR="002D12C3" w:rsidRPr="003F493C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 </w:t>
      </w:r>
      <w:r w:rsidR="002D12C3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Form for </w:t>
      </w:r>
      <w:r w:rsidR="007310EC" w:rsidRPr="007310EC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>Resuming</w:t>
      </w:r>
      <w:r w:rsidR="00C42D48" w:rsidRPr="00C42D48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 xml:space="preserve"> Studies</w:t>
      </w:r>
    </w:p>
    <w:p w14:paraId="341CDB92" w14:textId="77777777" w:rsidR="002D12C3" w:rsidRPr="003F493C" w:rsidRDefault="002D12C3" w:rsidP="002D12C3">
      <w:pPr>
        <w:widowControl/>
        <w:spacing w:line="259" w:lineRule="auto"/>
        <w:ind w:left="153" w:hanging="10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t>Section 1: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Applicant Request</w:t>
      </w:r>
    </w:p>
    <w:p w14:paraId="5220483B" w14:textId="77777777" w:rsidR="002D12C3" w:rsidRPr="003F493C" w:rsidRDefault="002D12C3" w:rsidP="002D12C3">
      <w:pPr>
        <w:widowControl/>
        <w:spacing w:after="4" w:line="249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To be completed by the applicant (Section 1 only). </w:t>
      </w:r>
    </w:p>
    <w:p w14:paraId="3B7FD142" w14:textId="77777777" w:rsidR="002D12C3" w:rsidRPr="00130696" w:rsidRDefault="002D12C3" w:rsidP="002D12C3">
      <w:pPr>
        <w:widowControl/>
        <w:spacing w:after="4" w:line="249" w:lineRule="auto"/>
        <w:ind w:left="153" w:hanging="10"/>
        <w:rPr>
          <w:rFonts w:ascii="Calibri" w:eastAsia="等线" w:hAnsi="Calibri" w:cs="Calibri"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Please fill each of the following fields, otherwise we cannot respond to your request.</w:t>
      </w:r>
    </w:p>
    <w:tbl>
      <w:tblPr>
        <w:tblStyle w:val="TableGrid"/>
        <w:tblW w:w="9192" w:type="dxa"/>
        <w:tblInd w:w="-125" w:type="dxa"/>
        <w:tblLayout w:type="fixed"/>
        <w:tblCellMar>
          <w:top w:w="5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2631"/>
        <w:gridCol w:w="902"/>
        <w:gridCol w:w="9"/>
        <w:gridCol w:w="893"/>
        <w:gridCol w:w="18"/>
        <w:gridCol w:w="912"/>
        <w:gridCol w:w="567"/>
        <w:gridCol w:w="425"/>
        <w:gridCol w:w="709"/>
        <w:gridCol w:w="259"/>
        <w:gridCol w:w="875"/>
        <w:gridCol w:w="992"/>
      </w:tblGrid>
      <w:tr w:rsidR="002D12C3" w:rsidRPr="003F493C" w14:paraId="071D8BD3" w14:textId="77777777" w:rsidTr="00B34144">
        <w:trPr>
          <w:trHeight w:val="31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18B91F1" w14:textId="77777777" w:rsidR="002D12C3" w:rsidRPr="003F493C" w:rsidRDefault="002D12C3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Student Name:</w:t>
            </w: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 xml:space="preserve"> </w:t>
            </w:r>
          </w:p>
        </w:tc>
        <w:tc>
          <w:tcPr>
            <w:tcW w:w="27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A9088" w14:textId="43CC8F25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1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D37A445" w14:textId="77777777" w:rsidR="002D12C3" w:rsidRPr="003F493C" w:rsidRDefault="002D12C3" w:rsidP="008D1090">
            <w:pPr>
              <w:widowControl/>
              <w:spacing w:line="259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Student ID: </w:t>
            </w: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D65D" w14:textId="77777777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2D12C3" w:rsidRPr="003F493C" w14:paraId="486AA6E4" w14:textId="77777777" w:rsidTr="00B34144">
        <w:trPr>
          <w:trHeight w:val="31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1389CF8F" w14:textId="77777777" w:rsidR="002D12C3" w:rsidRPr="003F493C" w:rsidRDefault="002D12C3" w:rsidP="008D1090">
            <w:pPr>
              <w:widowControl/>
              <w:spacing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Study Program:</w:t>
            </w:r>
          </w:p>
        </w:tc>
        <w:tc>
          <w:tcPr>
            <w:tcW w:w="27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5361" w14:textId="2D319AAC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1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DADB"/>
          </w:tcPr>
          <w:p w14:paraId="0D476D15" w14:textId="093B522F" w:rsidR="002D12C3" w:rsidRPr="003F493C" w:rsidRDefault="00BE7A9C" w:rsidP="008D1090">
            <w:pPr>
              <w:widowControl/>
              <w:spacing w:line="259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hAnsi="Calibri" w:cs="Calibri"/>
                <w:b/>
                <w:color w:val="000000"/>
                <w:lang w:eastAsia="zh-CN"/>
              </w:rPr>
              <w:t xml:space="preserve">Cohort: </w:t>
            </w:r>
          </w:p>
        </w:tc>
        <w:tc>
          <w:tcPr>
            <w:tcW w:w="1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3084FE" w14:textId="77777777" w:rsidR="002D12C3" w:rsidRPr="005C5740" w:rsidRDefault="002D12C3" w:rsidP="008D1090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B34144" w:rsidRPr="003F493C" w14:paraId="49B843CE" w14:textId="77777777" w:rsidTr="0059277A">
        <w:trPr>
          <w:trHeight w:val="330"/>
        </w:trPr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DADB"/>
          </w:tcPr>
          <w:p w14:paraId="3E914F85" w14:textId="4F8BF3C6" w:rsidR="00B34144" w:rsidRPr="003F493C" w:rsidRDefault="00B34144" w:rsidP="00B34144">
            <w:pPr>
              <w:widowControl/>
              <w:spacing w:line="259" w:lineRule="auto"/>
              <w:rPr>
                <w:rFonts w:ascii="Calibri" w:hAnsi="Calibri" w:cs="Calibri"/>
                <w:b/>
                <w:color w:val="000000"/>
                <w:lang w:eastAsia="zh-CN"/>
              </w:rPr>
            </w:pPr>
            <w:r>
              <w:rPr>
                <w:rFonts w:ascii="Calibri" w:hAnsi="Calibri" w:cs="Calibri" w:hint="eastAsia"/>
                <w:b/>
                <w:color w:val="000000"/>
                <w:lang w:eastAsia="zh-CN"/>
              </w:rPr>
              <w:t>O</w:t>
            </w:r>
            <w:r>
              <w:rPr>
                <w:rFonts w:ascii="Calibri" w:hAnsi="Calibri" w:cs="Calibri"/>
                <w:b/>
                <w:color w:val="000000"/>
                <w:lang w:eastAsia="zh-CN"/>
              </w:rPr>
              <w:t>riginal Suspen</w:t>
            </w:r>
            <w:r w:rsidR="00077092">
              <w:rPr>
                <w:rFonts w:ascii="Calibri" w:hAnsi="Calibri" w:cs="Calibri"/>
                <w:b/>
                <w:color w:val="000000"/>
                <w:lang w:eastAsia="zh-CN"/>
              </w:rPr>
              <w:t xml:space="preserve">ding </w:t>
            </w:r>
            <w:r>
              <w:rPr>
                <w:rFonts w:ascii="Calibri" w:hAnsi="Calibri" w:cs="Calibri"/>
                <w:b/>
                <w:color w:val="000000"/>
                <w:lang w:eastAsia="zh-CN"/>
              </w:rPr>
              <w:t>Studies Period</w:t>
            </w:r>
            <w:r w:rsidR="00C2543F">
              <w:rPr>
                <w:rFonts w:ascii="Calibri" w:hAnsi="Calibri" w:cs="Calibri" w:hint="eastAsia"/>
                <w:b/>
                <w:color w:val="000000"/>
                <w:lang w:eastAsia="zh-CN"/>
              </w:rPr>
              <w:t>：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2C513" w14:textId="5105C393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D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ate</w:t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5AE6" w14:textId="3DBC9EAA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M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onth</w:t>
            </w: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A48139" w14:textId="11F94665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Y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ear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E29117" w14:textId="77777777" w:rsid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 xml:space="preserve"> </w:t>
            </w:r>
          </w:p>
          <w:p w14:paraId="2ACDF689" w14:textId="3B90DF60" w:rsidR="00B34144" w:rsidRPr="00B34144" w:rsidRDefault="00252BC9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t</w:t>
            </w:r>
            <w:r w:rsidR="00B34144">
              <w:rPr>
                <w:rFonts w:ascii="Calibri" w:eastAsiaTheme="minorEastAsia" w:hAnsi="Calibri" w:cs="Calibri"/>
                <w:color w:val="000000"/>
                <w:lang w:eastAsia="zh-CN"/>
              </w:rPr>
              <w:t>o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7B92A" w14:textId="161CE550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D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ate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EF2C9" w14:textId="6D95DC37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M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onth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5486D" w14:textId="292E25FD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Y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ear</w:t>
            </w:r>
          </w:p>
        </w:tc>
      </w:tr>
      <w:tr w:rsidR="00B34144" w:rsidRPr="003F493C" w14:paraId="43A1FD1C" w14:textId="77777777" w:rsidTr="0059277A">
        <w:trPr>
          <w:trHeight w:val="536"/>
        </w:trPr>
        <w:tc>
          <w:tcPr>
            <w:tcW w:w="26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6F007508" w14:textId="77777777" w:rsidR="00B34144" w:rsidRDefault="00B34144" w:rsidP="00B34144">
            <w:pPr>
              <w:widowControl/>
              <w:spacing w:line="259" w:lineRule="auto"/>
              <w:rPr>
                <w:rFonts w:ascii="Calibri" w:hAnsi="Calibri" w:cs="Calibri"/>
                <w:b/>
                <w:color w:val="000000"/>
                <w:lang w:eastAsia="zh-CN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531D0" w14:textId="77777777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sz w:val="30"/>
                <w:szCs w:val="30"/>
                <w:u w:val="single"/>
                <w:lang w:eastAsia="zh-CN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E4E8" w14:textId="77777777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sz w:val="30"/>
                <w:szCs w:val="30"/>
                <w:u w:val="single"/>
                <w:lang w:eastAsia="zh-CN"/>
              </w:rPr>
            </w:pPr>
          </w:p>
        </w:tc>
        <w:tc>
          <w:tcPr>
            <w:tcW w:w="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96B1A2" w14:textId="278A32A2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sz w:val="30"/>
                <w:szCs w:val="30"/>
                <w:u w:val="single"/>
                <w:lang w:eastAsia="zh-C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8D902" w14:textId="77777777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9DDBF" w14:textId="77777777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0A37F" w14:textId="77777777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6BC47" w14:textId="733E7E4F" w:rsidR="00B34144" w:rsidRPr="00B34144" w:rsidRDefault="00B34144" w:rsidP="00B34144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252BC9" w:rsidRPr="003F493C" w14:paraId="42B2AE34" w14:textId="77777777" w:rsidTr="00305CEA">
        <w:trPr>
          <w:trHeight w:val="315"/>
        </w:trPr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DADB"/>
          </w:tcPr>
          <w:p w14:paraId="3D0E173E" w14:textId="049E012F" w:rsidR="00252BC9" w:rsidRPr="00252BC9" w:rsidRDefault="00252BC9" w:rsidP="00252BC9">
            <w:pPr>
              <w:widowControl/>
              <w:spacing w:line="259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  <w:r w:rsidRPr="00252BC9"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  <w:t>Request</w:t>
            </w:r>
            <w:r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  <w:t xml:space="preserve">ed </w:t>
            </w:r>
            <w:r w:rsidRPr="00252BC9"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  <w:t>Resuming</w:t>
            </w:r>
            <w:r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  <w:t xml:space="preserve"> Date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B0A2" w14:textId="3A62964E" w:rsidR="00252BC9" w:rsidRPr="005C5740" w:rsidRDefault="00252BC9" w:rsidP="00252BC9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D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ate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16AE" w14:textId="732CF2AB" w:rsidR="00252BC9" w:rsidRPr="005C5740" w:rsidRDefault="00252BC9" w:rsidP="00252BC9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M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onth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8475" w14:textId="1E667D23" w:rsidR="00252BC9" w:rsidRPr="005C5740" w:rsidRDefault="00252BC9" w:rsidP="00252BC9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 w:hint="eastAsia"/>
                <w:color w:val="000000"/>
                <w:lang w:eastAsia="zh-CN"/>
              </w:rPr>
              <w:t>Y</w:t>
            </w:r>
            <w:r>
              <w:rPr>
                <w:rFonts w:ascii="Calibri" w:eastAsiaTheme="minorEastAsia" w:hAnsi="Calibri" w:cs="Calibri"/>
                <w:color w:val="000000"/>
                <w:lang w:eastAsia="zh-CN"/>
              </w:rPr>
              <w:t>ear</w:t>
            </w:r>
          </w:p>
        </w:tc>
        <w:tc>
          <w:tcPr>
            <w:tcW w:w="1960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ADADB"/>
          </w:tcPr>
          <w:p w14:paraId="3C4C5BAA" w14:textId="4E8B42BC" w:rsidR="00252BC9" w:rsidRPr="00C2543F" w:rsidRDefault="00C2543F" w:rsidP="00252BC9">
            <w:pPr>
              <w:widowControl/>
              <w:spacing w:line="259" w:lineRule="auto"/>
              <w:ind w:left="52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S</w:t>
            </w:r>
            <w:r w:rsidRPr="00C2543F">
              <w:rPr>
                <w:rFonts w:ascii="Calibri" w:eastAsia="Arial" w:hAnsi="Calibri" w:cs="Calibri"/>
                <w:b/>
                <w:color w:val="000000"/>
                <w:lang w:eastAsia="zh-CN"/>
              </w:rPr>
              <w:t>upporting documents if needed</w:t>
            </w:r>
            <w:r>
              <w:rPr>
                <w:rFonts w:asciiTheme="minorEastAsia" w:eastAsiaTheme="minorEastAsia" w:hAnsiTheme="minorEastAsia" w:cs="Calibri" w:hint="eastAsia"/>
                <w:b/>
                <w:color w:val="000000"/>
                <w:lang w:eastAsia="zh-CN"/>
              </w:rPr>
              <w:t>：</w:t>
            </w:r>
          </w:p>
        </w:tc>
        <w:tc>
          <w:tcPr>
            <w:tcW w:w="186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8655675" w14:textId="77777777" w:rsidR="00252BC9" w:rsidRPr="00B34144" w:rsidRDefault="00252BC9" w:rsidP="00252BC9">
            <w:pPr>
              <w:widowControl/>
              <w:spacing w:after="160"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252BC9" w:rsidRPr="003F493C" w14:paraId="6AC5F8B2" w14:textId="77777777" w:rsidTr="00305CEA">
        <w:trPr>
          <w:trHeight w:val="315"/>
        </w:trPr>
        <w:tc>
          <w:tcPr>
            <w:tcW w:w="26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7704D0D1" w14:textId="77777777" w:rsidR="00252BC9" w:rsidRPr="00252BC9" w:rsidRDefault="00252BC9" w:rsidP="00252BC9">
            <w:pPr>
              <w:widowControl/>
              <w:spacing w:line="259" w:lineRule="auto"/>
              <w:rPr>
                <w:rFonts w:ascii="Calibri" w:eastAsiaTheme="minorEastAsia" w:hAnsi="Calibri" w:cs="Calibri"/>
                <w:b/>
                <w:color w:val="000000"/>
                <w:lang w:eastAsia="zh-CN"/>
              </w:rPr>
            </w:pP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446C" w14:textId="77777777" w:rsidR="00252BC9" w:rsidRPr="005C5740" w:rsidRDefault="00252BC9" w:rsidP="00252BC9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9A3C" w14:textId="77777777" w:rsidR="00252BC9" w:rsidRPr="005C5740" w:rsidRDefault="00252BC9" w:rsidP="00252BC9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C86E" w14:textId="52339544" w:rsidR="00252BC9" w:rsidRPr="005C5740" w:rsidRDefault="00252BC9" w:rsidP="00252BC9">
            <w:pPr>
              <w:widowControl/>
              <w:spacing w:after="160" w:line="259" w:lineRule="auto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  <w:tc>
          <w:tcPr>
            <w:tcW w:w="196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3AD4EA05" w14:textId="77777777" w:rsidR="00252BC9" w:rsidRPr="00B34144" w:rsidRDefault="00252BC9" w:rsidP="00252BC9">
            <w:pPr>
              <w:widowControl/>
              <w:spacing w:line="259" w:lineRule="auto"/>
              <w:ind w:left="52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186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954A" w14:textId="77777777" w:rsidR="00252BC9" w:rsidRPr="00B34144" w:rsidRDefault="00252BC9" w:rsidP="00252BC9">
            <w:pPr>
              <w:widowControl/>
              <w:spacing w:after="160"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310C36" w:rsidRPr="003F493C" w14:paraId="578F2BC7" w14:textId="77777777" w:rsidTr="00B34144">
        <w:tblPrEx>
          <w:tblCellMar>
            <w:top w:w="0" w:type="dxa"/>
            <w:left w:w="106" w:type="dxa"/>
          </w:tblCellMar>
        </w:tblPrEx>
        <w:trPr>
          <w:trHeight w:val="45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41F95AB1" w14:textId="125D3342" w:rsidR="00310C36" w:rsidRPr="003F493C" w:rsidRDefault="00310C36" w:rsidP="00310C36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Signature of Student: </w:t>
            </w:r>
          </w:p>
        </w:tc>
        <w:tc>
          <w:tcPr>
            <w:tcW w:w="27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9142A" w14:textId="77777777" w:rsidR="00310C36" w:rsidRPr="003F493C" w:rsidRDefault="00310C36" w:rsidP="00310C36">
            <w:pPr>
              <w:widowControl/>
              <w:spacing w:after="160"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B275D42" w14:textId="1C841BD5" w:rsidR="00310C36" w:rsidRPr="003F493C" w:rsidRDefault="00310C36" w:rsidP="00310C36">
            <w:pPr>
              <w:widowControl/>
              <w:spacing w:line="259" w:lineRule="auto"/>
              <w:ind w:left="1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bookmarkStart w:id="0" w:name="OLE_LINK1"/>
            <w:bookmarkStart w:id="1" w:name="OLE_LINK2"/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Date: </w:t>
            </w:r>
            <w:bookmarkEnd w:id="0"/>
            <w:bookmarkEnd w:id="1"/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8A31" w14:textId="77777777" w:rsidR="00310C36" w:rsidRPr="003F493C" w:rsidRDefault="00310C36" w:rsidP="00310C36">
            <w:pPr>
              <w:widowControl/>
              <w:spacing w:after="160"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C2543F" w:rsidRPr="003F493C" w14:paraId="7D7946C3" w14:textId="77777777" w:rsidTr="00B34144">
        <w:tblPrEx>
          <w:tblCellMar>
            <w:top w:w="0" w:type="dxa"/>
            <w:left w:w="106" w:type="dxa"/>
          </w:tblCellMar>
        </w:tblPrEx>
        <w:trPr>
          <w:trHeight w:val="45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49EB813E" w14:textId="48160F31" w:rsidR="00C2543F" w:rsidRPr="003F493C" w:rsidRDefault="00C2543F" w:rsidP="00310C36">
            <w:pPr>
              <w:widowControl/>
              <w:spacing w:line="259" w:lineRule="auto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Signature of Program </w:t>
            </w:r>
            <w:r w:rsidRPr="00C2543F">
              <w:rPr>
                <w:rFonts w:ascii="Calibri" w:eastAsia="Arial" w:hAnsi="Calibri" w:cs="Calibri" w:hint="eastAsia"/>
                <w:b/>
                <w:color w:val="000000"/>
                <w:lang w:eastAsia="zh-CN"/>
              </w:rPr>
              <w:t>C</w:t>
            </w:r>
            <w:r w:rsidRPr="00C2543F">
              <w:rPr>
                <w:rFonts w:ascii="Calibri" w:eastAsia="Arial" w:hAnsi="Calibri" w:cs="Calibri"/>
                <w:b/>
                <w:color w:val="000000"/>
                <w:lang w:eastAsia="zh-CN"/>
              </w:rPr>
              <w:t>ounselor:</w:t>
            </w:r>
          </w:p>
        </w:tc>
        <w:tc>
          <w:tcPr>
            <w:tcW w:w="27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0003" w14:textId="77777777" w:rsidR="00C2543F" w:rsidRPr="003F493C" w:rsidRDefault="00C2543F" w:rsidP="00310C36">
            <w:pPr>
              <w:widowControl/>
              <w:spacing w:after="160"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626F60C8" w14:textId="6B78829C" w:rsidR="00C2543F" w:rsidRPr="003F493C" w:rsidRDefault="00C2543F" w:rsidP="00310C36">
            <w:pPr>
              <w:widowControl/>
              <w:spacing w:line="259" w:lineRule="auto"/>
              <w:ind w:left="1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Date: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0D5DC" w14:textId="77777777" w:rsidR="00C2543F" w:rsidRPr="003F493C" w:rsidRDefault="00C2543F" w:rsidP="00310C36">
            <w:pPr>
              <w:widowControl/>
              <w:spacing w:after="160" w:line="259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</w:tbl>
    <w:p w14:paraId="5D7C7F03" w14:textId="0664CFDD" w:rsidR="002D12C3" w:rsidRPr="00C2543F" w:rsidRDefault="002D12C3" w:rsidP="00C2543F">
      <w:pPr>
        <w:widowControl/>
        <w:spacing w:line="259" w:lineRule="auto"/>
        <w:rPr>
          <w:rFonts w:ascii="Calibri" w:eastAsia="Calibri" w:hAnsi="Calibri" w:cs="Calibri"/>
          <w:b/>
          <w:color w:val="000000"/>
          <w:sz w:val="22"/>
          <w:szCs w:val="22"/>
          <w:lang w:eastAsia="zh-CN"/>
        </w:rPr>
      </w:pPr>
      <w:r w:rsidRPr="00730513">
        <w:rPr>
          <w:rFonts w:ascii="Calibri" w:eastAsia="Arial" w:hAnsi="Calibri" w:cs="Arial"/>
          <w:b/>
          <w:color w:val="000000"/>
          <w:sz w:val="22"/>
          <w:szCs w:val="22"/>
          <w:lang w:eastAsia="zh-CN"/>
        </w:rPr>
        <w:t>Please email the completed form to Undergraduate Studies</w:t>
      </w:r>
      <w:r w:rsidR="00BE7A9C">
        <w:rPr>
          <w:rFonts w:ascii="Calibri" w:eastAsia="Arial" w:hAnsi="Calibri" w:cs="Arial"/>
          <w:b/>
          <w:color w:val="000000"/>
          <w:sz w:val="22"/>
          <w:szCs w:val="22"/>
          <w:lang w:eastAsia="zh-CN"/>
        </w:rPr>
        <w:t xml:space="preserve"> </w:t>
      </w:r>
      <w:r w:rsidR="00BE7A9C" w:rsidRPr="00BE7A9C">
        <w:rPr>
          <w:rFonts w:ascii="Calibri" w:eastAsia="Arial" w:hAnsi="Calibri" w:cs="Arial"/>
          <w:color w:val="000000"/>
          <w:sz w:val="22"/>
          <w:szCs w:val="22"/>
          <w:lang w:eastAsia="zh-CN"/>
        </w:rPr>
        <w:t>(us@gtiit.edu.cn)</w:t>
      </w:r>
      <w:r w:rsidRPr="00730513">
        <w:rPr>
          <w:rFonts w:ascii="Calibri" w:eastAsia="Arial" w:hAnsi="Calibri" w:cs="Arial"/>
          <w:b/>
          <w:color w:val="000000"/>
          <w:sz w:val="22"/>
          <w:szCs w:val="22"/>
          <w:lang w:eastAsia="zh-CN"/>
        </w:rPr>
        <w:t xml:space="preserve">. </w:t>
      </w:r>
    </w:p>
    <w:p w14:paraId="0C217002" w14:textId="77777777" w:rsidR="002D12C3" w:rsidRDefault="002D12C3" w:rsidP="002D12C3">
      <w:pPr>
        <w:widowControl/>
        <w:spacing w:line="256" w:lineRule="auto"/>
        <w:ind w:left="153" w:hanging="10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t>Section 2: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School Recommendation </w:t>
      </w:r>
    </w:p>
    <w:p w14:paraId="79D2C601" w14:textId="77777777" w:rsidR="002D12C3" w:rsidRDefault="002D12C3" w:rsidP="002D12C3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To be completed by the head of the study program.  </w:t>
      </w:r>
    </w:p>
    <w:tbl>
      <w:tblPr>
        <w:tblStyle w:val="TableGrid"/>
        <w:tblW w:w="9173" w:type="dxa"/>
        <w:tblInd w:w="-106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653"/>
        <w:gridCol w:w="3665"/>
        <w:gridCol w:w="850"/>
        <w:gridCol w:w="2005"/>
      </w:tblGrid>
      <w:tr w:rsidR="002D12C3" w14:paraId="3B91577E" w14:textId="77777777" w:rsidTr="00C2543F">
        <w:trPr>
          <w:trHeight w:val="377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0306EE" w14:textId="77777777" w:rsidR="002D12C3" w:rsidRDefault="002D12C3" w:rsidP="008D1090">
            <w:pPr>
              <w:widowControl/>
              <w:spacing w:line="256" w:lineRule="auto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Name of Staff Member:</w:t>
            </w:r>
            <w:r>
              <w:rPr>
                <w:rFonts w:ascii="Calibri" w:eastAsia="Arial" w:hAnsi="Calibri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DA7F5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Calibri" w:hAnsi="Calibri" w:cs="Calibri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color w:val="000000"/>
                <w:lang w:eastAsia="zh-CN"/>
              </w:rPr>
              <w:t xml:space="preserve"> </w:t>
            </w:r>
            <w:bookmarkStart w:id="2" w:name="_GoBack"/>
            <w:bookmarkEnd w:id="2"/>
          </w:p>
        </w:tc>
      </w:tr>
      <w:tr w:rsidR="002D12C3" w14:paraId="2ACBC1A4" w14:textId="77777777" w:rsidTr="00C2543F">
        <w:trPr>
          <w:trHeight w:val="412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1D64F6B" w14:textId="77777777" w:rsidR="002D12C3" w:rsidRDefault="002D12C3" w:rsidP="008D1090">
            <w:pPr>
              <w:widowControl/>
              <w:spacing w:line="256" w:lineRule="auto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Position: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A320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</w:tr>
      <w:tr w:rsidR="002D12C3" w14:paraId="0AF96C74" w14:textId="77777777" w:rsidTr="00C2543F">
        <w:trPr>
          <w:trHeight w:val="404"/>
        </w:trPr>
        <w:tc>
          <w:tcPr>
            <w:tcW w:w="9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65D08133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Recommendation:</w:t>
            </w:r>
          </w:p>
        </w:tc>
      </w:tr>
      <w:tr w:rsidR="00C2543F" w14:paraId="3BAA8892" w14:textId="77777777" w:rsidTr="00C2543F">
        <w:trPr>
          <w:trHeight w:val="780"/>
        </w:trPr>
        <w:tc>
          <w:tcPr>
            <w:tcW w:w="9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1FE18" w14:textId="1BACAFDF" w:rsidR="00C2543F" w:rsidRDefault="00C2543F" w:rsidP="00C2543F">
            <w:pPr>
              <w:widowControl/>
              <w:spacing w:line="256" w:lineRule="auto"/>
              <w:rPr>
                <w:rFonts w:ascii="Calibri" w:eastAsiaTheme="minorEastAsia" w:hAnsi="Calibri" w:cs="Arial"/>
                <w:color w:val="000000"/>
                <w:lang w:eastAsia="zh-CN"/>
              </w:rPr>
            </w:pPr>
          </w:p>
          <w:p w14:paraId="02DEE2AC" w14:textId="2A8E57FB" w:rsidR="00C2543F" w:rsidRPr="00B12B64" w:rsidRDefault="00C2543F" w:rsidP="008D1090">
            <w:pPr>
              <w:widowControl/>
              <w:spacing w:line="256" w:lineRule="auto"/>
              <w:ind w:left="4"/>
              <w:rPr>
                <w:rFonts w:ascii="Calibri" w:eastAsiaTheme="minorEastAsia" w:hAnsi="Calibri" w:cs="Arial"/>
                <w:color w:val="000000"/>
                <w:lang w:eastAsia="zh-CN"/>
              </w:rPr>
            </w:pPr>
          </w:p>
        </w:tc>
      </w:tr>
      <w:tr w:rsidR="002D12C3" w14:paraId="6B9F9AEC" w14:textId="77777777" w:rsidTr="008D1090">
        <w:trPr>
          <w:trHeight w:val="502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</w:tcPr>
          <w:p w14:paraId="5DF00C37" w14:textId="77777777" w:rsidR="002D12C3" w:rsidRDefault="002D12C3" w:rsidP="008D1090">
            <w:pPr>
              <w:widowControl/>
              <w:spacing w:line="256" w:lineRule="auto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Signature: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8A12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4EACA8E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>Date: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6049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color w:val="000000"/>
                <w:lang w:eastAsia="zh-CN"/>
              </w:rPr>
            </w:pPr>
          </w:p>
        </w:tc>
      </w:tr>
    </w:tbl>
    <w:p w14:paraId="60F205A1" w14:textId="77777777" w:rsidR="002D12C3" w:rsidRDefault="002D12C3" w:rsidP="002D12C3">
      <w:pPr>
        <w:spacing w:line="400" w:lineRule="exact"/>
        <w:rPr>
          <w:rFonts w:ascii="宋体" w:hAnsi="宋体"/>
          <w:sz w:val="30"/>
          <w:szCs w:val="30"/>
        </w:rPr>
      </w:pPr>
    </w:p>
    <w:p w14:paraId="3FCEE5A1" w14:textId="77777777" w:rsidR="002D12C3" w:rsidRDefault="002D12C3" w:rsidP="002D12C3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2"/>
          <w:u w:val="single" w:color="000000"/>
          <w:lang w:eastAsia="zh-CN"/>
        </w:rPr>
        <w:t>Section 3: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 xml:space="preserve"> Dean Authorization </w:t>
      </w:r>
    </w:p>
    <w:p w14:paraId="7F4C19CA" w14:textId="77777777" w:rsidR="002D12C3" w:rsidRDefault="002D12C3" w:rsidP="002D12C3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 the Dean.</w:t>
      </w:r>
    </w:p>
    <w:tbl>
      <w:tblPr>
        <w:tblStyle w:val="TableGrid"/>
        <w:tblW w:w="9173" w:type="dxa"/>
        <w:tblInd w:w="-106" w:type="dxa"/>
        <w:tblCellMar>
          <w:top w:w="4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36"/>
        <w:gridCol w:w="4402"/>
        <w:gridCol w:w="851"/>
        <w:gridCol w:w="1984"/>
      </w:tblGrid>
      <w:tr w:rsidR="002D12C3" w14:paraId="405099BD" w14:textId="77777777" w:rsidTr="008D1090">
        <w:trPr>
          <w:trHeight w:val="456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25866574" w14:textId="77777777" w:rsidR="002D12C3" w:rsidRDefault="002D12C3" w:rsidP="008D1090">
            <w:pPr>
              <w:widowControl/>
              <w:spacing w:line="256" w:lineRule="auto"/>
            </w:pPr>
            <w:bookmarkStart w:id="3" w:name="_Hlk498952893"/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Signature: </w:t>
            </w:r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ECB6A" w14:textId="77777777" w:rsidR="002D12C3" w:rsidRDefault="002D12C3" w:rsidP="008D109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76FE64CA" w14:textId="77777777" w:rsidR="002D12C3" w:rsidRDefault="002D12C3" w:rsidP="008D1090">
            <w:pPr>
              <w:widowControl/>
              <w:spacing w:line="256" w:lineRule="auto"/>
              <w:ind w:left="1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Date: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D9DEF" w14:textId="77777777" w:rsidR="002D12C3" w:rsidRDefault="002D12C3" w:rsidP="008D1090">
            <w:pPr>
              <w:ind w:left="64"/>
              <w:jc w:val="center"/>
            </w:pPr>
            <w:r>
              <w:rPr>
                <w:rFonts w:eastAsia="Arial" w:cs="Arial" w:hint="eastAsia"/>
                <w:sz w:val="20"/>
              </w:rPr>
              <w:t xml:space="preserve"> </w:t>
            </w:r>
          </w:p>
        </w:tc>
      </w:tr>
      <w:bookmarkEnd w:id="3"/>
    </w:tbl>
    <w:p w14:paraId="7DA69725" w14:textId="21897998" w:rsidR="000F200A" w:rsidRDefault="000F200A" w:rsidP="00310C36">
      <w:pPr>
        <w:spacing w:line="400" w:lineRule="exact"/>
        <w:rPr>
          <w:rFonts w:ascii="宋体" w:eastAsiaTheme="minorEastAsia" w:hAnsi="宋体"/>
          <w:sz w:val="30"/>
          <w:szCs w:val="30"/>
          <w:lang w:eastAsia="zh-CN"/>
        </w:rPr>
      </w:pPr>
    </w:p>
    <w:p w14:paraId="55F00B63" w14:textId="34162B51" w:rsidR="00BE7A9C" w:rsidRDefault="00BE7A9C" w:rsidP="00BE7A9C">
      <w:pPr>
        <w:widowControl/>
        <w:spacing w:after="4" w:line="247" w:lineRule="auto"/>
        <w:ind w:left="153" w:hanging="10"/>
        <w:rPr>
          <w:rFonts w:ascii="Calibri" w:eastAsiaTheme="minorEastAsia" w:hAnsi="Calibri" w:cs="Arial"/>
          <w:b/>
          <w:color w:val="000000"/>
          <w:sz w:val="28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2"/>
          <w:u w:val="single" w:color="000000"/>
          <w:lang w:eastAsia="zh-CN"/>
        </w:rPr>
        <w:t>Section 4: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 xml:space="preserve"> </w:t>
      </w:r>
      <w:r>
        <w:rPr>
          <w:rFonts w:ascii="Calibri" w:eastAsiaTheme="minorEastAsia" w:hAnsi="Calibri" w:cs="Arial"/>
          <w:b/>
          <w:color w:val="000000"/>
          <w:sz w:val="28"/>
          <w:szCs w:val="22"/>
          <w:lang w:eastAsia="zh-CN"/>
        </w:rPr>
        <w:t xml:space="preserve">VC 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>Authorization</w:t>
      </w:r>
    </w:p>
    <w:p w14:paraId="74F1B099" w14:textId="51888556" w:rsidR="00BE7A9C" w:rsidRDefault="00BE7A9C" w:rsidP="00BE7A9C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 the VC.</w:t>
      </w:r>
    </w:p>
    <w:tbl>
      <w:tblPr>
        <w:tblStyle w:val="TableGrid"/>
        <w:tblW w:w="9173" w:type="dxa"/>
        <w:tblInd w:w="-106" w:type="dxa"/>
        <w:tblCellMar>
          <w:top w:w="43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36"/>
        <w:gridCol w:w="4544"/>
        <w:gridCol w:w="851"/>
        <w:gridCol w:w="1842"/>
      </w:tblGrid>
      <w:tr w:rsidR="00BE7A9C" w14:paraId="79F361EA" w14:textId="77777777" w:rsidTr="00345D40">
        <w:trPr>
          <w:trHeight w:val="456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7710E367" w14:textId="77777777" w:rsidR="00BE7A9C" w:rsidRDefault="00BE7A9C" w:rsidP="00345D40">
            <w:pPr>
              <w:widowControl/>
              <w:spacing w:line="256" w:lineRule="auto"/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Signature: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0D024" w14:textId="77777777" w:rsidR="00BE7A9C" w:rsidRDefault="00BE7A9C" w:rsidP="00345D40">
            <w:pPr>
              <w:widowControl/>
              <w:spacing w:line="256" w:lineRule="auto"/>
              <w:ind w:left="4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ADB"/>
            <w:hideMark/>
          </w:tcPr>
          <w:p w14:paraId="7A6DDA4E" w14:textId="77777777" w:rsidR="00BE7A9C" w:rsidRDefault="00BE7A9C" w:rsidP="00345D40">
            <w:pPr>
              <w:widowControl/>
              <w:spacing w:line="256" w:lineRule="auto"/>
              <w:ind w:left="1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Date: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CCB62" w14:textId="77777777" w:rsidR="00BE7A9C" w:rsidRDefault="00BE7A9C" w:rsidP="00345D40">
            <w:pPr>
              <w:ind w:left="64"/>
              <w:jc w:val="center"/>
            </w:pPr>
            <w:r>
              <w:rPr>
                <w:rFonts w:eastAsia="Arial" w:cs="Arial" w:hint="eastAsia"/>
                <w:sz w:val="20"/>
              </w:rPr>
              <w:t xml:space="preserve"> </w:t>
            </w:r>
          </w:p>
        </w:tc>
      </w:tr>
    </w:tbl>
    <w:p w14:paraId="216C3AF1" w14:textId="2C238682" w:rsidR="00B12B64" w:rsidRPr="00B12B64" w:rsidRDefault="00B12B64" w:rsidP="00310C36">
      <w:pPr>
        <w:spacing w:line="400" w:lineRule="exact"/>
        <w:rPr>
          <w:rFonts w:ascii="宋体" w:eastAsiaTheme="minorEastAsia" w:hAnsi="宋体"/>
          <w:sz w:val="30"/>
          <w:szCs w:val="30"/>
          <w:lang w:eastAsia="zh-CN"/>
        </w:rPr>
      </w:pPr>
    </w:p>
    <w:p w14:paraId="1A0F3951" w14:textId="77777777" w:rsidR="00B12B64" w:rsidRPr="00310C36" w:rsidRDefault="00B12B64" w:rsidP="00310C36">
      <w:pPr>
        <w:spacing w:line="400" w:lineRule="exact"/>
        <w:rPr>
          <w:rFonts w:ascii="宋体" w:eastAsiaTheme="minorEastAsia" w:hAnsi="宋体"/>
          <w:sz w:val="30"/>
          <w:szCs w:val="30"/>
          <w:lang w:eastAsia="zh-CN"/>
        </w:rPr>
      </w:pPr>
    </w:p>
    <w:sectPr w:rsidR="00B12B64" w:rsidRPr="00310C36" w:rsidSect="00F80DEF">
      <w:headerReference w:type="default" r:id="rId6"/>
      <w:pgSz w:w="11906" w:h="16838" w:code="9"/>
      <w:pgMar w:top="1418" w:right="1418" w:bottom="567" w:left="1418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DB0C8" w14:textId="77777777" w:rsidR="007979FD" w:rsidRDefault="007979FD" w:rsidP="007827EE">
      <w:pPr>
        <w:pStyle w:val="a3"/>
      </w:pPr>
      <w:r>
        <w:separator/>
      </w:r>
    </w:p>
  </w:endnote>
  <w:endnote w:type="continuationSeparator" w:id="0">
    <w:p w14:paraId="2ABCDB92" w14:textId="77777777" w:rsidR="007979FD" w:rsidRDefault="007979FD" w:rsidP="007827E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9D14CE-E93B-48DB-9759-15B3408C99F4}"/>
    <w:embedBold r:id="rId2" w:fontKey="{A81F8F64-EBAA-4046-9322-3D56E88697C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3" w:subsetted="1" w:fontKey="{AB40545F-446D-4709-A4D6-04D0BC417AB7}"/>
    <w:embedBold r:id="rId4" w:subsetted="1" w:fontKey="{6BD54CC5-EFBD-4999-9F33-F41FE256AC3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 Semi Serif St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BFD68DE-F7D4-4577-9CBE-F9B0312CE2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2BA58" w14:textId="77777777" w:rsidR="007979FD" w:rsidRDefault="007979FD" w:rsidP="007827EE">
      <w:pPr>
        <w:pStyle w:val="a3"/>
      </w:pPr>
      <w:r>
        <w:separator/>
      </w:r>
    </w:p>
  </w:footnote>
  <w:footnote w:type="continuationSeparator" w:id="0">
    <w:p w14:paraId="177D5789" w14:textId="77777777" w:rsidR="007979FD" w:rsidRDefault="007979FD" w:rsidP="007827EE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60D11" w14:textId="77777777" w:rsidR="006A4FA2" w:rsidRDefault="00B90A2B" w:rsidP="002D12C3">
    <w:pPr>
      <w:pStyle w:val="a3"/>
      <w:ind w:leftChars="-236" w:left="-565" w:hanging="1"/>
    </w:pPr>
    <w:r>
      <w:rPr>
        <w:noProof/>
        <w:lang w:eastAsia="zh-CN" w:bidi="he-IL"/>
      </w:rPr>
      <mc:AlternateContent>
        <mc:Choice Requires="wpc">
          <w:drawing>
            <wp:inline distT="0" distB="0" distL="0" distR="0" wp14:anchorId="44E9DFCB" wp14:editId="5B3B4B82">
              <wp:extent cx="6515100" cy="1171575"/>
              <wp:effectExtent l="0" t="0" r="0" b="0"/>
              <wp:docPr id="6" name="画布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00" y="0"/>
                          <a:ext cx="16809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8F20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14:paraId="1E9B6A63" w14:textId="77777777"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proofErr w:type="spellEnd"/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14:paraId="4B4D0E70" w14:textId="77777777"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14:paraId="662FBA8C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邮编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Post Code: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14:paraId="50148139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电话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Tel: 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73</w:t>
                            </w:r>
                          </w:p>
                          <w:p w14:paraId="3DAE44EB" w14:textId="77777777" w:rsidR="006E6D4B" w:rsidRPr="00523258" w:rsidRDefault="007827EE" w:rsidP="006E6D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Fax</w:t>
                            </w:r>
                            <w:r w:rsidR="0069019C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: 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14:paraId="6196C3B6" w14:textId="77777777" w:rsidR="007827EE" w:rsidRPr="00712811" w:rsidRDefault="00CE429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宋体" w:hAnsi="Rotis Semi Serif Std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712811">
                              <w:rPr>
                                <w:rFonts w:ascii="Rotis Semi Serif Std" w:eastAsia="宋体" w:hAnsi="Rotis Semi Serif Std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www.gtiit.edu.cn</w:t>
                            </w: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00" y="51403"/>
                          <a:ext cx="600" cy="1007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00" y="168211"/>
                          <a:ext cx="304863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D01AC" w14:textId="74BC7F33" w:rsidR="00FF5AB0" w:rsidRPr="00B8068E" w:rsidRDefault="006A4FA2" w:rsidP="00BF260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8068E">
                              <w:rPr>
                                <w:rFonts w:ascii="黑体" w:eastAsia="黑体" w:hAnsi="黑体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  <w:r w:rsidR="00BF2607">
                              <w:rPr>
                                <w:rFonts w:ascii="Calibri" w:eastAsia="黑体" w:hAnsi="Calibri" w:cs="Calibri" w:hint="eastAsia"/>
                                <w:sz w:val="32"/>
                                <w:szCs w:val="32"/>
                                <w:lang w:eastAsia="zh-CN"/>
                              </w:rPr>
                              <w:t xml:space="preserve">      </w:t>
                            </w:r>
                            <w:r w:rsidR="00FF5AB0" w:rsidRPr="00B8068E">
                              <w:rPr>
                                <w:sz w:val="21"/>
                                <w:szCs w:val="21"/>
                              </w:rPr>
                              <w:t>Guangdong Technion</w:t>
                            </w:r>
                            <w:r w:rsidR="00FF5AB0">
                              <w:rPr>
                                <w:sz w:val="21"/>
                                <w:szCs w:val="21"/>
                              </w:rPr>
                              <w:t>-Israel Institute of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00" y="17701"/>
                          <a:ext cx="953800" cy="955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44E9DFCB" id="画布 50" o:spid="_x0000_s1026" editas="canvas" style="width:513pt;height:92.25pt;mso-position-horizontal-relative:char;mso-position-vertical-relative:line" coordsize="6515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" filled="f" fillcolor="#bbe0e3" stroked="f">
                <v:textbox inset="1.80339mm,.90169mm,1.80339mm,.90169mm">
                  <w:txbxContent>
                    <w:p w14:paraId="0CCC8F20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14:paraId="1E9B6A63" w14:textId="77777777"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proofErr w:type="spellStart"/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proofErr w:type="spellEnd"/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14:paraId="4B4D0E70" w14:textId="77777777"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14:paraId="662FBA8C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邮编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Post Code: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14:paraId="50148139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电话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Tel: 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73</w:t>
                      </w:r>
                    </w:p>
                    <w:p w14:paraId="3DAE44EB" w14:textId="77777777" w:rsidR="006E6D4B" w:rsidRPr="00523258" w:rsidRDefault="007827EE" w:rsidP="006E6D4B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Fax</w:t>
                      </w:r>
                      <w:r w:rsidR="0069019C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: 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14:paraId="6196C3B6" w14:textId="77777777" w:rsidR="007827EE" w:rsidRPr="00712811" w:rsidRDefault="00CE4292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宋体" w:hAnsi="Rotis Semi Serif Std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712811">
                        <w:rPr>
                          <w:rFonts w:ascii="Rotis Semi Serif Std" w:eastAsia="宋体" w:hAnsi="Rotis Semi Serif Std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www.gtiit.edu.cn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Text Box 59" o:spid="_x0000_s1030" type="#_x0000_t202" style="position:absolute;left:10013;top:1682;width:30486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59BD01AC" w14:textId="74BC7F33" w:rsidR="00FF5AB0" w:rsidRPr="00B8068E" w:rsidRDefault="006A4FA2" w:rsidP="00BF2607">
                      <w:pPr>
                        <w:rPr>
                          <w:sz w:val="21"/>
                          <w:szCs w:val="21"/>
                        </w:rPr>
                      </w:pPr>
                      <w:r w:rsidRPr="00B8068E">
                        <w:rPr>
                          <w:rFonts w:ascii="黑体" w:eastAsia="黑体" w:hAnsi="黑体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  <w:r w:rsidR="00BF2607">
                        <w:rPr>
                          <w:rFonts w:ascii="Calibri" w:eastAsia="黑体" w:hAnsi="Calibri" w:cs="Calibri" w:hint="eastAsia"/>
                          <w:sz w:val="32"/>
                          <w:szCs w:val="32"/>
                          <w:lang w:eastAsia="zh-CN"/>
                        </w:rPr>
                        <w:t xml:space="preserve">      </w:t>
                      </w:r>
                      <w:r w:rsidR="00FF5AB0" w:rsidRPr="00B8068E">
                        <w:rPr>
                          <w:sz w:val="21"/>
                          <w:szCs w:val="21"/>
                        </w:rPr>
                        <w:t>Guangdong Technion</w:t>
                      </w:r>
                      <w:r w:rsidR="00FF5AB0">
                        <w:rPr>
                          <w:sz w:val="21"/>
                          <w:szCs w:val="21"/>
                        </w:rPr>
                        <w:t>-Israel Institute of Technology</w:t>
                      </w: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">
                <v:imagedata r:id="rId2" o:title="GTIIT-Logo-白底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proofState w:spelling="clean" w:grammar="clean"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806"/>
    <w:rsid w:val="00021B63"/>
    <w:rsid w:val="00023601"/>
    <w:rsid w:val="00024E46"/>
    <w:rsid w:val="00030BD8"/>
    <w:rsid w:val="00044482"/>
    <w:rsid w:val="00077092"/>
    <w:rsid w:val="00080D8D"/>
    <w:rsid w:val="00081CEC"/>
    <w:rsid w:val="00094BCD"/>
    <w:rsid w:val="000A1129"/>
    <w:rsid w:val="000A6560"/>
    <w:rsid w:val="000B008F"/>
    <w:rsid w:val="000F200A"/>
    <w:rsid w:val="00142198"/>
    <w:rsid w:val="00144335"/>
    <w:rsid w:val="001648E6"/>
    <w:rsid w:val="00177C28"/>
    <w:rsid w:val="0018044E"/>
    <w:rsid w:val="00184109"/>
    <w:rsid w:val="001A0C36"/>
    <w:rsid w:val="001B0932"/>
    <w:rsid w:val="00214534"/>
    <w:rsid w:val="00252BC9"/>
    <w:rsid w:val="00273120"/>
    <w:rsid w:val="00286B49"/>
    <w:rsid w:val="00290B75"/>
    <w:rsid w:val="002B6F87"/>
    <w:rsid w:val="002D12C3"/>
    <w:rsid w:val="002E56E3"/>
    <w:rsid w:val="002F4C8D"/>
    <w:rsid w:val="00310C36"/>
    <w:rsid w:val="003168C8"/>
    <w:rsid w:val="00374393"/>
    <w:rsid w:val="003A00C7"/>
    <w:rsid w:val="003A21BC"/>
    <w:rsid w:val="003D3A42"/>
    <w:rsid w:val="003E3BBA"/>
    <w:rsid w:val="003F07D6"/>
    <w:rsid w:val="003F21B7"/>
    <w:rsid w:val="004174E8"/>
    <w:rsid w:val="004356B9"/>
    <w:rsid w:val="00441D1F"/>
    <w:rsid w:val="004449F7"/>
    <w:rsid w:val="00453B91"/>
    <w:rsid w:val="0048099B"/>
    <w:rsid w:val="004B41FF"/>
    <w:rsid w:val="004C5096"/>
    <w:rsid w:val="004D4C2C"/>
    <w:rsid w:val="004E2018"/>
    <w:rsid w:val="0050521D"/>
    <w:rsid w:val="00514354"/>
    <w:rsid w:val="00520F92"/>
    <w:rsid w:val="00522754"/>
    <w:rsid w:val="00523258"/>
    <w:rsid w:val="005242EB"/>
    <w:rsid w:val="005442D7"/>
    <w:rsid w:val="00582142"/>
    <w:rsid w:val="005A18F7"/>
    <w:rsid w:val="005A1EA0"/>
    <w:rsid w:val="005C5740"/>
    <w:rsid w:val="005E292F"/>
    <w:rsid w:val="005F2863"/>
    <w:rsid w:val="00605D50"/>
    <w:rsid w:val="00625070"/>
    <w:rsid w:val="00650EE9"/>
    <w:rsid w:val="00680622"/>
    <w:rsid w:val="006823A9"/>
    <w:rsid w:val="0069019C"/>
    <w:rsid w:val="00696281"/>
    <w:rsid w:val="006A4FA2"/>
    <w:rsid w:val="006C76DE"/>
    <w:rsid w:val="006D0900"/>
    <w:rsid w:val="006E6D4B"/>
    <w:rsid w:val="007109B0"/>
    <w:rsid w:val="00712811"/>
    <w:rsid w:val="00722351"/>
    <w:rsid w:val="0073080E"/>
    <w:rsid w:val="007310EC"/>
    <w:rsid w:val="007317F8"/>
    <w:rsid w:val="00752448"/>
    <w:rsid w:val="00766078"/>
    <w:rsid w:val="007827EE"/>
    <w:rsid w:val="00784D97"/>
    <w:rsid w:val="007979FD"/>
    <w:rsid w:val="007A523B"/>
    <w:rsid w:val="007A7AC9"/>
    <w:rsid w:val="007F1086"/>
    <w:rsid w:val="007F6F6A"/>
    <w:rsid w:val="00840C24"/>
    <w:rsid w:val="008A1949"/>
    <w:rsid w:val="008A6BCB"/>
    <w:rsid w:val="009033DC"/>
    <w:rsid w:val="0092605A"/>
    <w:rsid w:val="00981BCD"/>
    <w:rsid w:val="009C5AAB"/>
    <w:rsid w:val="009D0496"/>
    <w:rsid w:val="00A10DA8"/>
    <w:rsid w:val="00A116EA"/>
    <w:rsid w:val="00A42F1A"/>
    <w:rsid w:val="00AA726B"/>
    <w:rsid w:val="00AB104E"/>
    <w:rsid w:val="00AB7E2D"/>
    <w:rsid w:val="00AC5BE1"/>
    <w:rsid w:val="00AE442A"/>
    <w:rsid w:val="00AE53ED"/>
    <w:rsid w:val="00B12B64"/>
    <w:rsid w:val="00B34144"/>
    <w:rsid w:val="00B8068E"/>
    <w:rsid w:val="00B90A2B"/>
    <w:rsid w:val="00BB03D0"/>
    <w:rsid w:val="00BE7A9C"/>
    <w:rsid w:val="00BF2607"/>
    <w:rsid w:val="00C2543F"/>
    <w:rsid w:val="00C25917"/>
    <w:rsid w:val="00C42D48"/>
    <w:rsid w:val="00C46D65"/>
    <w:rsid w:val="00C56E8E"/>
    <w:rsid w:val="00C6500E"/>
    <w:rsid w:val="00C84B9E"/>
    <w:rsid w:val="00CB585F"/>
    <w:rsid w:val="00CE4292"/>
    <w:rsid w:val="00CF16F7"/>
    <w:rsid w:val="00CF5032"/>
    <w:rsid w:val="00D20D85"/>
    <w:rsid w:val="00D21806"/>
    <w:rsid w:val="00D3012D"/>
    <w:rsid w:val="00D32BD0"/>
    <w:rsid w:val="00D35A70"/>
    <w:rsid w:val="00D830B3"/>
    <w:rsid w:val="00D864F3"/>
    <w:rsid w:val="00DF4B53"/>
    <w:rsid w:val="00E83074"/>
    <w:rsid w:val="00EE1E9E"/>
    <w:rsid w:val="00F138F3"/>
    <w:rsid w:val="00F17F33"/>
    <w:rsid w:val="00F63DEB"/>
    <w:rsid w:val="00F66736"/>
    <w:rsid w:val="00F80DEF"/>
    <w:rsid w:val="00F81EA9"/>
    <w:rsid w:val="00F935DA"/>
    <w:rsid w:val="00FF5AB0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326A13"/>
  <w15:docId w15:val="{41D9ECC7-8749-41BE-9368-0589A56B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7F8"/>
    <w:pPr>
      <w:widowControl w:val="0"/>
    </w:pPr>
    <w:rPr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semiHidden/>
    <w:rsid w:val="007317F8"/>
  </w:style>
  <w:style w:type="paragraph" w:styleId="a6">
    <w:name w:val="Balloon Text"/>
    <w:basedOn w:val="a"/>
    <w:link w:val="a7"/>
    <w:uiPriority w:val="99"/>
    <w:semiHidden/>
    <w:unhideWhenUsed/>
    <w:rsid w:val="003A21BC"/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sid w:val="003A21BC"/>
    <w:rPr>
      <w:kern w:val="2"/>
      <w:sz w:val="18"/>
      <w:szCs w:val="18"/>
      <w:lang w:eastAsia="zh-TW"/>
    </w:rPr>
  </w:style>
  <w:style w:type="paragraph" w:styleId="a8">
    <w:name w:val="Date"/>
    <w:basedOn w:val="a"/>
    <w:next w:val="a"/>
    <w:link w:val="a9"/>
    <w:uiPriority w:val="99"/>
    <w:semiHidden/>
    <w:unhideWhenUsed/>
    <w:rsid w:val="00142198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142198"/>
    <w:rPr>
      <w:kern w:val="2"/>
      <w:sz w:val="24"/>
      <w:szCs w:val="24"/>
      <w:lang w:eastAsia="zh-TW"/>
    </w:rPr>
  </w:style>
  <w:style w:type="table" w:customStyle="1" w:styleId="1">
    <w:name w:val="网格型1"/>
    <w:basedOn w:val="a1"/>
    <w:next w:val="aa"/>
    <w:uiPriority w:val="59"/>
    <w:rsid w:val="00712811"/>
    <w:rPr>
      <w:rFonts w:ascii="Calibri" w:eastAsia="宋体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712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D12C3"/>
    <w:rPr>
      <w:rFonts w:ascii="等线" w:eastAsia="等线" w:hAnsi="等线"/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GTIIT\&#25991;&#20214;\Letter%20Hea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Head.dotx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傳真 Fax Message</vt:lpstr>
    </vt:vector>
  </TitlesOfParts>
  <Company>GTIIT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subject/>
  <dc:creator>DELL</dc:creator>
  <cp:keywords/>
  <dc:description/>
  <cp:lastModifiedBy>Xin CHEN</cp:lastModifiedBy>
  <cp:revision>2</cp:revision>
  <cp:lastPrinted>2019-05-23T09:31:00Z</cp:lastPrinted>
  <dcterms:created xsi:type="dcterms:W3CDTF">2021-06-07T03:10:00Z</dcterms:created>
  <dcterms:modified xsi:type="dcterms:W3CDTF">2021-06-07T03:10:00Z</dcterms:modified>
</cp:coreProperties>
</file>