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CD124" w14:textId="0F34AC4B" w:rsidR="00BA0EEA" w:rsidRDefault="00021B63" w:rsidP="00C44350">
      <w:pPr>
        <w:widowControl/>
        <w:spacing w:line="259" w:lineRule="auto"/>
        <w:ind w:left="158"/>
        <w:rPr>
          <w:rFonts w:asciiTheme="minorEastAsia" w:eastAsiaTheme="minorEastAsia" w:hAnsiTheme="minorEastAsia" w:cs="Arial"/>
          <w:b/>
          <w:color w:val="000000"/>
          <w:sz w:val="30"/>
          <w:szCs w:val="30"/>
          <w:lang w:eastAsia="zh-CN"/>
        </w:rPr>
      </w:pPr>
      <w:r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>Request</w:t>
      </w:r>
      <w:r w:rsidR="002D12C3" w:rsidRPr="003F493C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 xml:space="preserve"> </w:t>
      </w:r>
      <w:r w:rsidR="002D12C3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 xml:space="preserve">Form for </w:t>
      </w:r>
      <w:r w:rsidR="00651819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 xml:space="preserve">Transfer </w:t>
      </w:r>
      <w:r w:rsidR="0086482B" w:rsidRPr="0086482B">
        <w:rPr>
          <w:rFonts w:ascii="Calibri" w:eastAsia="Arial" w:hAnsi="Calibri" w:cs="Arial" w:hint="eastAsia"/>
          <w:b/>
          <w:color w:val="000000"/>
          <w:sz w:val="30"/>
          <w:szCs w:val="30"/>
          <w:lang w:eastAsia="zh-CN"/>
        </w:rPr>
        <w:t>Credits</w:t>
      </w:r>
      <w:r w:rsidR="0086482B" w:rsidRPr="0086482B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 xml:space="preserve"> </w:t>
      </w:r>
    </w:p>
    <w:p w14:paraId="3B7FD142" w14:textId="2994A75D" w:rsidR="002D12C3" w:rsidRPr="00130696" w:rsidRDefault="002D12C3" w:rsidP="002D12C3">
      <w:pPr>
        <w:widowControl/>
        <w:spacing w:after="4" w:line="249" w:lineRule="auto"/>
        <w:ind w:left="153" w:hanging="10"/>
        <w:rPr>
          <w:rFonts w:ascii="Calibri" w:eastAsia="DengXian" w:hAnsi="Calibri" w:cs="Calibri"/>
          <w:color w:val="000000"/>
          <w:sz w:val="21"/>
          <w:szCs w:val="21"/>
          <w:lang w:eastAsia="zh-CN"/>
        </w:rPr>
      </w:pPr>
    </w:p>
    <w:tbl>
      <w:tblPr>
        <w:tblStyle w:val="TableGrid0"/>
        <w:tblW w:w="9782" w:type="dxa"/>
        <w:tblInd w:w="-431" w:type="dxa"/>
        <w:tblLayout w:type="fixed"/>
        <w:tblCellMar>
          <w:top w:w="5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3261"/>
        <w:gridCol w:w="2410"/>
        <w:gridCol w:w="1960"/>
        <w:gridCol w:w="2151"/>
      </w:tblGrid>
      <w:tr w:rsidR="002D12C3" w:rsidRPr="003F493C" w14:paraId="071D8BD3" w14:textId="77777777" w:rsidTr="00BA0EEA">
        <w:trPr>
          <w:trHeight w:val="31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18B91F1" w14:textId="77777777" w:rsidR="002D12C3" w:rsidRPr="003F493C" w:rsidRDefault="002D12C3" w:rsidP="008D1090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Student Name:</w:t>
            </w:r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A9088" w14:textId="43CC8F25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D37A445" w14:textId="77777777" w:rsidR="002D12C3" w:rsidRPr="003F493C" w:rsidRDefault="002D12C3" w:rsidP="008D1090">
            <w:pPr>
              <w:widowControl/>
              <w:spacing w:line="259" w:lineRule="auto"/>
              <w:ind w:left="52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Student ID: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D65D" w14:textId="77777777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2D12C3" w:rsidRPr="003F493C" w14:paraId="486AA6E4" w14:textId="77777777" w:rsidTr="00BA0EEA">
        <w:trPr>
          <w:trHeight w:val="31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1389CF8F" w14:textId="56F59306" w:rsidR="002D12C3" w:rsidRPr="003F493C" w:rsidRDefault="00EE209C" w:rsidP="008D1090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Study</w:t>
            </w:r>
            <w:r w:rsidR="002D12C3"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 Program</w:t>
            </w:r>
            <w:r w:rsidR="001D0241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: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5361" w14:textId="2D319AAC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DADB"/>
          </w:tcPr>
          <w:p w14:paraId="0D476D15" w14:textId="43416091" w:rsidR="002D12C3" w:rsidRPr="003F493C" w:rsidRDefault="009C5448" w:rsidP="008D1090">
            <w:pPr>
              <w:widowControl/>
              <w:spacing w:line="259" w:lineRule="auto"/>
              <w:ind w:left="52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9C5448">
              <w:rPr>
                <w:rFonts w:ascii="Calibri" w:eastAsia="Arial" w:hAnsi="Calibri" w:cs="Calibri"/>
                <w:b/>
                <w:color w:val="000000"/>
                <w:lang w:eastAsia="zh-CN"/>
              </w:rPr>
              <w:t>Cohort</w:t>
            </w: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: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3084FE" w14:textId="77777777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</w:tbl>
    <w:p w14:paraId="1CAED410" w14:textId="77777777" w:rsidR="00AF62E9" w:rsidRDefault="00AF62E9" w:rsidP="00CC4DB8">
      <w:pPr>
        <w:widowControl/>
        <w:spacing w:line="259" w:lineRule="auto"/>
        <w:rPr>
          <w:rFonts w:asciiTheme="minorHAnsi" w:eastAsiaTheme="majorEastAsia" w:hAnsiTheme="minorHAnsi" w:cstheme="minorHAnsi"/>
          <w:bCs/>
          <w:color w:val="000000"/>
          <w:sz w:val="22"/>
          <w:szCs w:val="22"/>
          <w:lang w:eastAsia="zh-CN"/>
        </w:rPr>
      </w:pPr>
    </w:p>
    <w:p w14:paraId="2848B808" w14:textId="73A793CF" w:rsidR="00AF62E9" w:rsidRPr="003B43BC" w:rsidRDefault="00EA05FA" w:rsidP="00651819">
      <w:pPr>
        <w:widowControl/>
        <w:spacing w:line="259" w:lineRule="auto"/>
        <w:ind w:left="-284"/>
        <w:rPr>
          <w:rFonts w:asciiTheme="minorHAnsi" w:eastAsiaTheme="majorEastAsia" w:hAnsiTheme="minorHAnsi" w:cstheme="minorHAnsi"/>
          <w:bCs/>
          <w:color w:val="000000"/>
          <w:sz w:val="22"/>
          <w:szCs w:val="22"/>
          <w:lang w:eastAsia="zh-CN"/>
        </w:rPr>
      </w:pPr>
      <w:r w:rsidRPr="00651819">
        <w:rPr>
          <w:rFonts w:asciiTheme="minorHAnsi" w:eastAsiaTheme="majorEastAsia" w:hAnsiTheme="minorHAnsi" w:cstheme="minorHAnsi"/>
          <w:b/>
          <w:color w:val="000000"/>
          <w:sz w:val="22"/>
          <w:szCs w:val="22"/>
          <w:lang w:eastAsia="zh-CN"/>
        </w:rPr>
        <w:t>Course Type</w:t>
      </w:r>
      <w:r w:rsidRPr="003B43BC">
        <w:rPr>
          <w:rFonts w:asciiTheme="minorHAnsi" w:eastAsiaTheme="majorEastAsia" w:hAnsiTheme="minorHAnsi" w:cstheme="minorHAnsi"/>
          <w:bCs/>
          <w:color w:val="000000"/>
          <w:sz w:val="22"/>
          <w:szCs w:val="22"/>
          <w:lang w:eastAsia="zh-CN"/>
        </w:rPr>
        <w:t>: Program Core Course (</w:t>
      </w:r>
      <w:r w:rsidRPr="003B43BC">
        <w:rPr>
          <w:rFonts w:asciiTheme="minorHAnsi" w:eastAsiaTheme="majorEastAsia" w:hAnsiTheme="minorHAnsi" w:cstheme="minorHAnsi"/>
          <w:b/>
          <w:color w:val="000000"/>
          <w:sz w:val="22"/>
          <w:szCs w:val="22"/>
          <w:lang w:eastAsia="zh-CN"/>
        </w:rPr>
        <w:t>PCC</w:t>
      </w:r>
      <w:r w:rsidRPr="003B43BC">
        <w:rPr>
          <w:rFonts w:asciiTheme="minorHAnsi" w:eastAsiaTheme="majorEastAsia" w:hAnsiTheme="minorHAnsi" w:cstheme="minorHAnsi"/>
          <w:bCs/>
          <w:color w:val="000000"/>
          <w:sz w:val="22"/>
          <w:szCs w:val="22"/>
          <w:lang w:eastAsia="zh-CN"/>
        </w:rPr>
        <w:t>), Program Elective Course (</w:t>
      </w:r>
      <w:r w:rsidRPr="003B43BC">
        <w:rPr>
          <w:rFonts w:asciiTheme="minorHAnsi" w:eastAsiaTheme="majorEastAsia" w:hAnsiTheme="minorHAnsi" w:cstheme="minorHAnsi"/>
          <w:b/>
          <w:color w:val="000000"/>
          <w:sz w:val="22"/>
          <w:szCs w:val="22"/>
          <w:lang w:eastAsia="zh-CN"/>
        </w:rPr>
        <w:t>PEC</w:t>
      </w:r>
      <w:r w:rsidRPr="003B43BC">
        <w:rPr>
          <w:rFonts w:asciiTheme="minorHAnsi" w:eastAsiaTheme="majorEastAsia" w:hAnsiTheme="minorHAnsi" w:cstheme="minorHAnsi"/>
          <w:bCs/>
          <w:color w:val="000000"/>
          <w:sz w:val="22"/>
          <w:szCs w:val="22"/>
          <w:lang w:eastAsia="zh-CN"/>
        </w:rPr>
        <w:t>), General Elective Course (</w:t>
      </w:r>
      <w:r w:rsidRPr="003B43BC">
        <w:rPr>
          <w:rFonts w:asciiTheme="minorHAnsi" w:eastAsiaTheme="majorEastAsia" w:hAnsiTheme="minorHAnsi" w:cstheme="minorHAnsi"/>
          <w:b/>
          <w:color w:val="000000"/>
          <w:sz w:val="22"/>
          <w:szCs w:val="22"/>
          <w:lang w:eastAsia="zh-CN"/>
        </w:rPr>
        <w:t>GE</w:t>
      </w:r>
      <w:r w:rsidRPr="003B43BC">
        <w:rPr>
          <w:rFonts w:asciiTheme="minorHAnsi" w:eastAsiaTheme="majorEastAsia" w:hAnsiTheme="minorHAnsi" w:cstheme="minorHAnsi"/>
          <w:bCs/>
          <w:color w:val="000000"/>
          <w:sz w:val="22"/>
          <w:szCs w:val="22"/>
          <w:lang w:eastAsia="zh-CN"/>
        </w:rPr>
        <w:t>)</w:t>
      </w:r>
    </w:p>
    <w:tbl>
      <w:tblPr>
        <w:tblStyle w:val="TableGrid"/>
        <w:tblW w:w="13638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1601"/>
        <w:gridCol w:w="861"/>
        <w:gridCol w:w="3917"/>
        <w:gridCol w:w="3714"/>
      </w:tblGrid>
      <w:tr w:rsidR="00651819" w14:paraId="65D5F030" w14:textId="46C4C150" w:rsidTr="00085813">
        <w:trPr>
          <w:trHeight w:val="546"/>
        </w:trPr>
        <w:tc>
          <w:tcPr>
            <w:tcW w:w="9924" w:type="dxa"/>
            <w:gridSpan w:val="5"/>
            <w:shd w:val="clear" w:color="auto" w:fill="BFBFBF" w:themeFill="background1" w:themeFillShade="BF"/>
          </w:tcPr>
          <w:p w14:paraId="25F6E29C" w14:textId="17AB39E8" w:rsidR="00651819" w:rsidRDefault="00651819" w:rsidP="00C2543F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  <w:t>Filled by the student</w:t>
            </w:r>
          </w:p>
        </w:tc>
        <w:tc>
          <w:tcPr>
            <w:tcW w:w="3714" w:type="dxa"/>
            <w:shd w:val="clear" w:color="auto" w:fill="BFBFBF" w:themeFill="background1" w:themeFillShade="BF"/>
          </w:tcPr>
          <w:p w14:paraId="0539031E" w14:textId="04CEA032" w:rsidR="00651819" w:rsidRDefault="00C44350" w:rsidP="00C2543F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  <w:t xml:space="preserve">Filled by </w:t>
            </w:r>
            <w:r w:rsidR="00085813"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  <w:t xml:space="preserve">the </w:t>
            </w:r>
            <w:r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  <w:t>Counselor</w:t>
            </w:r>
          </w:p>
        </w:tc>
      </w:tr>
      <w:tr w:rsidR="00C44350" w14:paraId="0C09E04F" w14:textId="77393C55" w:rsidTr="00085813">
        <w:trPr>
          <w:trHeight w:val="459"/>
        </w:trPr>
        <w:tc>
          <w:tcPr>
            <w:tcW w:w="1702" w:type="dxa"/>
          </w:tcPr>
          <w:p w14:paraId="7F4A6AE8" w14:textId="7AD20D19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  <w:r w:rsidRPr="007F5902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  <w:lang w:eastAsia="zh-CN"/>
              </w:rPr>
              <w:t xml:space="preserve">Course </w:t>
            </w:r>
            <w:r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  <w:lang w:eastAsia="zh-CN"/>
              </w:rPr>
              <w:t>No.</w:t>
            </w:r>
          </w:p>
        </w:tc>
        <w:tc>
          <w:tcPr>
            <w:tcW w:w="1843" w:type="dxa"/>
          </w:tcPr>
          <w:p w14:paraId="26017ACD" w14:textId="63F3D361" w:rsidR="00C44350" w:rsidRDefault="00C44350" w:rsidP="00E91049">
            <w:pPr>
              <w:widowControl/>
              <w:spacing w:line="259" w:lineRule="auto"/>
              <w:rPr>
                <w:rFonts w:asciiTheme="minorHAnsi" w:eastAsia="SimSun" w:hAnsiTheme="minorHAnsi" w:cstheme="minorHAnsi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Theme="minorHAnsi" w:eastAsia="SimSun" w:hAnsiTheme="minorHAnsi" w:cstheme="minorHAnsi"/>
                <w:b/>
                <w:color w:val="000000"/>
                <w:sz w:val="22"/>
                <w:szCs w:val="22"/>
                <w:lang w:eastAsia="zh-CN"/>
              </w:rPr>
              <w:t>Course Name</w:t>
            </w:r>
          </w:p>
        </w:tc>
        <w:tc>
          <w:tcPr>
            <w:tcW w:w="1601" w:type="dxa"/>
          </w:tcPr>
          <w:p w14:paraId="6C3128FB" w14:textId="7D544C56" w:rsidR="00C44350" w:rsidRPr="007F5902" w:rsidRDefault="00C44350" w:rsidP="00E91049">
            <w:pPr>
              <w:widowControl/>
              <w:spacing w:line="259" w:lineRule="auto"/>
              <w:rPr>
                <w:rFonts w:asciiTheme="minorHAnsi" w:eastAsia="SimSun" w:hAnsiTheme="minorHAnsi" w:cstheme="minorHAnsi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Theme="minorHAnsi" w:eastAsia="SimSun" w:hAnsiTheme="minorHAnsi" w:cstheme="minorHAnsi"/>
                <w:b/>
                <w:color w:val="000000"/>
                <w:sz w:val="22"/>
                <w:szCs w:val="22"/>
                <w:lang w:eastAsia="zh-CN"/>
              </w:rPr>
              <w:t>Course Type</w:t>
            </w:r>
          </w:p>
        </w:tc>
        <w:tc>
          <w:tcPr>
            <w:tcW w:w="861" w:type="dxa"/>
          </w:tcPr>
          <w:p w14:paraId="7450AEE7" w14:textId="70F117F6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  <w:r w:rsidRPr="007F5902">
              <w:rPr>
                <w:rFonts w:asciiTheme="minorHAnsi" w:eastAsia="SimSun" w:hAnsiTheme="minorHAnsi" w:cstheme="minorHAnsi"/>
                <w:b/>
                <w:color w:val="000000"/>
                <w:sz w:val="22"/>
                <w:szCs w:val="22"/>
                <w:lang w:eastAsia="zh-CN"/>
              </w:rPr>
              <w:t>Credits</w:t>
            </w:r>
          </w:p>
        </w:tc>
        <w:tc>
          <w:tcPr>
            <w:tcW w:w="3917" w:type="dxa"/>
          </w:tcPr>
          <w:p w14:paraId="0557D0D6" w14:textId="4586AEEE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  <w:t xml:space="preserve">Student request </w:t>
            </w:r>
          </w:p>
        </w:tc>
        <w:tc>
          <w:tcPr>
            <w:tcW w:w="3714" w:type="dxa"/>
          </w:tcPr>
          <w:p w14:paraId="69CC900C" w14:textId="331B5C0F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  <w:t>C</w:t>
            </w:r>
            <w:r w:rsidRPr="00CC4DB8"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  <w:t>ounselor</w:t>
            </w:r>
            <w:r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  <w:t xml:space="preserve"> Decision</w:t>
            </w:r>
          </w:p>
        </w:tc>
      </w:tr>
      <w:tr w:rsidR="00C44350" w14:paraId="2054629D" w14:textId="67BF1045" w:rsidTr="00085813">
        <w:trPr>
          <w:trHeight w:val="422"/>
        </w:trPr>
        <w:tc>
          <w:tcPr>
            <w:tcW w:w="1702" w:type="dxa"/>
          </w:tcPr>
          <w:p w14:paraId="772A200A" w14:textId="30155BD0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  <w:t xml:space="preserve">            </w:t>
            </w:r>
          </w:p>
        </w:tc>
        <w:tc>
          <w:tcPr>
            <w:tcW w:w="1843" w:type="dxa"/>
          </w:tcPr>
          <w:p w14:paraId="631C0208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601" w:type="dxa"/>
          </w:tcPr>
          <w:p w14:paraId="14F89832" w14:textId="21D0D22E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861" w:type="dxa"/>
          </w:tcPr>
          <w:p w14:paraId="3E452D30" w14:textId="34FE25B0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917" w:type="dxa"/>
          </w:tcPr>
          <w:p w14:paraId="55446096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714" w:type="dxa"/>
          </w:tcPr>
          <w:p w14:paraId="27E02732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</w:tr>
      <w:tr w:rsidR="00C44350" w14:paraId="48D744AF" w14:textId="5D4C73DE" w:rsidTr="00085813">
        <w:trPr>
          <w:trHeight w:val="415"/>
        </w:trPr>
        <w:tc>
          <w:tcPr>
            <w:tcW w:w="1702" w:type="dxa"/>
          </w:tcPr>
          <w:p w14:paraId="2432DAC1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843" w:type="dxa"/>
          </w:tcPr>
          <w:p w14:paraId="016C6019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601" w:type="dxa"/>
          </w:tcPr>
          <w:p w14:paraId="5C69F93C" w14:textId="4486C625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861" w:type="dxa"/>
          </w:tcPr>
          <w:p w14:paraId="73AD736C" w14:textId="1FF3860A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917" w:type="dxa"/>
          </w:tcPr>
          <w:p w14:paraId="429A76B0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714" w:type="dxa"/>
          </w:tcPr>
          <w:p w14:paraId="5905E928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</w:tr>
      <w:tr w:rsidR="00C44350" w14:paraId="2D91CC3B" w14:textId="52CE97BF" w:rsidTr="00085813">
        <w:trPr>
          <w:trHeight w:val="421"/>
        </w:trPr>
        <w:tc>
          <w:tcPr>
            <w:tcW w:w="1702" w:type="dxa"/>
          </w:tcPr>
          <w:p w14:paraId="1FFCD7CF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843" w:type="dxa"/>
          </w:tcPr>
          <w:p w14:paraId="211ED3B6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601" w:type="dxa"/>
          </w:tcPr>
          <w:p w14:paraId="449D28A7" w14:textId="35AF4CB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861" w:type="dxa"/>
          </w:tcPr>
          <w:p w14:paraId="73896951" w14:textId="688B5733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917" w:type="dxa"/>
          </w:tcPr>
          <w:p w14:paraId="2BB7A2C6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714" w:type="dxa"/>
          </w:tcPr>
          <w:p w14:paraId="5AA049A9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</w:tr>
      <w:tr w:rsidR="00C44350" w14:paraId="673428B6" w14:textId="5236B8FA" w:rsidTr="00085813">
        <w:trPr>
          <w:trHeight w:val="413"/>
        </w:trPr>
        <w:tc>
          <w:tcPr>
            <w:tcW w:w="1702" w:type="dxa"/>
          </w:tcPr>
          <w:p w14:paraId="0B9470EE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843" w:type="dxa"/>
          </w:tcPr>
          <w:p w14:paraId="1B6DECCB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601" w:type="dxa"/>
          </w:tcPr>
          <w:p w14:paraId="54263F5F" w14:textId="36ACBA25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861" w:type="dxa"/>
          </w:tcPr>
          <w:p w14:paraId="2D968909" w14:textId="5C2D6270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917" w:type="dxa"/>
          </w:tcPr>
          <w:p w14:paraId="0AAA76B2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714" w:type="dxa"/>
          </w:tcPr>
          <w:p w14:paraId="18632DD5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</w:tr>
      <w:tr w:rsidR="00C44350" w14:paraId="049A6BCE" w14:textId="2FE20425" w:rsidTr="00085813">
        <w:trPr>
          <w:trHeight w:val="413"/>
        </w:trPr>
        <w:tc>
          <w:tcPr>
            <w:tcW w:w="1702" w:type="dxa"/>
          </w:tcPr>
          <w:p w14:paraId="24A09E8F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843" w:type="dxa"/>
          </w:tcPr>
          <w:p w14:paraId="26F1F3B7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601" w:type="dxa"/>
          </w:tcPr>
          <w:p w14:paraId="4CB675B7" w14:textId="6321E8EF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861" w:type="dxa"/>
          </w:tcPr>
          <w:p w14:paraId="40EFA8C5" w14:textId="5A5A13CD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917" w:type="dxa"/>
          </w:tcPr>
          <w:p w14:paraId="452A58B8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714" w:type="dxa"/>
          </w:tcPr>
          <w:p w14:paraId="0CC5C906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</w:tr>
      <w:tr w:rsidR="00C44350" w14:paraId="7F8976E0" w14:textId="145B25D6" w:rsidTr="00085813">
        <w:trPr>
          <w:trHeight w:val="413"/>
        </w:trPr>
        <w:tc>
          <w:tcPr>
            <w:tcW w:w="1702" w:type="dxa"/>
          </w:tcPr>
          <w:p w14:paraId="4A7496BF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843" w:type="dxa"/>
          </w:tcPr>
          <w:p w14:paraId="309F30CB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601" w:type="dxa"/>
          </w:tcPr>
          <w:p w14:paraId="1EE1F0A6" w14:textId="28B7DCD2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861" w:type="dxa"/>
          </w:tcPr>
          <w:p w14:paraId="75C7FFEA" w14:textId="14947890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917" w:type="dxa"/>
          </w:tcPr>
          <w:p w14:paraId="14B1AEBE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714" w:type="dxa"/>
          </w:tcPr>
          <w:p w14:paraId="07C748A7" w14:textId="77777777" w:rsidR="00C44350" w:rsidRDefault="00C44350" w:rsidP="00E91049">
            <w:pPr>
              <w:widowControl/>
              <w:spacing w:line="259" w:lineRule="auto"/>
              <w:rPr>
                <w:rFonts w:ascii="Calibri" w:eastAsia="Arial" w:hAnsi="Calibri" w:cs="Arial"/>
                <w:b/>
                <w:color w:val="000000"/>
                <w:sz w:val="22"/>
                <w:szCs w:val="22"/>
                <w:lang w:eastAsia="zh-CN"/>
              </w:rPr>
            </w:pPr>
          </w:p>
        </w:tc>
      </w:tr>
    </w:tbl>
    <w:tbl>
      <w:tblPr>
        <w:tblStyle w:val="TableGrid0"/>
        <w:tblW w:w="13609" w:type="dxa"/>
        <w:tblInd w:w="-431" w:type="dxa"/>
        <w:tblLayout w:type="fixed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545"/>
        <w:gridCol w:w="4394"/>
        <w:gridCol w:w="1985"/>
        <w:gridCol w:w="3685"/>
      </w:tblGrid>
      <w:tr w:rsidR="00C44350" w14:paraId="17D7EA1D" w14:textId="77777777" w:rsidTr="00085813">
        <w:trPr>
          <w:trHeight w:val="45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29437A1D" w14:textId="1CB06F3F" w:rsidR="00085813" w:rsidRDefault="00AF6A0B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Program Counselor</w:t>
            </w:r>
            <w:r w:rsidR="00C44350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 </w:t>
            </w:r>
          </w:p>
          <w:p w14:paraId="482F09F9" w14:textId="6BA80E8F" w:rsidR="00AF6A0B" w:rsidRDefault="00C44350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name and signature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700B" w14:textId="77777777" w:rsidR="00AF6A0B" w:rsidRDefault="00AF6A0B">
            <w:pPr>
              <w:widowControl/>
              <w:spacing w:after="160"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0C3D46FE" w14:textId="77777777" w:rsidR="00AF6A0B" w:rsidRDefault="00AF6A0B">
            <w:pPr>
              <w:widowControl/>
              <w:spacing w:line="256" w:lineRule="auto"/>
              <w:ind w:left="1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bookmarkStart w:id="0" w:name="OLE_LINK1"/>
            <w:bookmarkStart w:id="1" w:name="OLE_LINK2"/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Date:</w:t>
            </w:r>
            <w:bookmarkEnd w:id="0"/>
            <w:bookmarkEnd w:id="1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2E74" w14:textId="77777777" w:rsidR="00AF6A0B" w:rsidRDefault="00AF6A0B">
            <w:pPr>
              <w:widowControl/>
              <w:spacing w:after="160"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C44350" w14:paraId="698A986D" w14:textId="77777777" w:rsidTr="00085813">
        <w:trPr>
          <w:trHeight w:val="45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836B715" w14:textId="461A784C" w:rsidR="00085813" w:rsidRDefault="00E91049" w:rsidP="00E91049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Program Head</w:t>
            </w:r>
            <w:r w:rsidR="00C44350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 </w:t>
            </w:r>
          </w:p>
          <w:p w14:paraId="61A976CF" w14:textId="37A88D04" w:rsidR="00E91049" w:rsidRDefault="00C44350" w:rsidP="00E91049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name and signature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FD8FD" w14:textId="77777777" w:rsidR="00E91049" w:rsidRDefault="00E91049" w:rsidP="00E91049">
            <w:pPr>
              <w:widowControl/>
              <w:spacing w:after="160"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5742A11" w14:textId="69647CBA" w:rsidR="00E91049" w:rsidRDefault="00E91049" w:rsidP="00E91049">
            <w:pPr>
              <w:widowControl/>
              <w:spacing w:line="256" w:lineRule="auto"/>
              <w:ind w:left="1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Date: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EA4F1" w14:textId="77777777" w:rsidR="00E91049" w:rsidRDefault="00E91049" w:rsidP="00E91049">
            <w:pPr>
              <w:widowControl/>
              <w:spacing w:after="160"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</w:tbl>
    <w:p w14:paraId="39573F83" w14:textId="77777777" w:rsidR="00C44350" w:rsidRPr="00C44350" w:rsidRDefault="00C44350" w:rsidP="00C44350">
      <w:pPr>
        <w:rPr>
          <w:rFonts w:ascii="Calibri" w:eastAsia="Arial" w:hAnsi="Calibri" w:cs="Arial"/>
          <w:sz w:val="22"/>
          <w:szCs w:val="22"/>
          <w:lang w:eastAsia="zh-CN"/>
        </w:rPr>
      </w:pPr>
    </w:p>
    <w:sectPr w:rsidR="00C44350" w:rsidRPr="00C44350" w:rsidSect="00651819">
      <w:headerReference w:type="default" r:id="rId9"/>
      <w:pgSz w:w="16838" w:h="11906" w:orient="landscape" w:code="9"/>
      <w:pgMar w:top="1418" w:right="567" w:bottom="1418" w:left="1418" w:header="51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12D49" w14:textId="77777777" w:rsidR="00D10CBB" w:rsidRDefault="00D10CBB" w:rsidP="007827EE">
      <w:pPr>
        <w:pStyle w:val="Header"/>
      </w:pPr>
      <w:r>
        <w:separator/>
      </w:r>
    </w:p>
  </w:endnote>
  <w:endnote w:type="continuationSeparator" w:id="0">
    <w:p w14:paraId="2902C011" w14:textId="77777777" w:rsidR="00D10CBB" w:rsidRDefault="00D10CBB" w:rsidP="007827EE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EF2542A9-F044-494B-9E01-998E18A5E96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3367CF40-E903-5348-8773-72196D93D48D}"/>
    <w:embedBold r:id="rId3" w:fontKey="{3A976DDE-F733-464A-BE9E-8AE2140222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16C9D5F9-2AE1-8A49-A91E-39DC348FABE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tis Semi Serif Std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B9ECC50F-429D-2F42-B455-41765FBE26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93C3F" w14:textId="77777777" w:rsidR="00D10CBB" w:rsidRDefault="00D10CBB" w:rsidP="007827EE">
      <w:pPr>
        <w:pStyle w:val="Header"/>
      </w:pPr>
      <w:r>
        <w:separator/>
      </w:r>
    </w:p>
  </w:footnote>
  <w:footnote w:type="continuationSeparator" w:id="0">
    <w:p w14:paraId="319EB24A" w14:textId="77777777" w:rsidR="00D10CBB" w:rsidRDefault="00D10CBB" w:rsidP="007827EE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60D11" w14:textId="77777777" w:rsidR="006A4FA2" w:rsidRDefault="00B90A2B" w:rsidP="002D12C3">
    <w:pPr>
      <w:pStyle w:val="Header"/>
      <w:ind w:leftChars="-236" w:left="-565" w:hanging="1"/>
    </w:pPr>
    <w:r>
      <w:rPr>
        <w:noProof/>
        <w:lang w:eastAsia="zh-CN"/>
      </w:rPr>
      <mc:AlternateContent>
        <mc:Choice Requires="wpc">
          <w:drawing>
            <wp:inline distT="0" distB="0" distL="0" distR="0" wp14:anchorId="44E9DFCB" wp14:editId="5B3B4B82">
              <wp:extent cx="6515100" cy="1171575"/>
              <wp:effectExtent l="0" t="0" r="0" b="0"/>
              <wp:docPr id="6" name="画布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4834200" y="0"/>
                          <a:ext cx="16809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C8F20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中国广东汕头市大学路</w:t>
                            </w:r>
                            <w:r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 w:rsidR="00CE4292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号</w:t>
                            </w:r>
                          </w:p>
                          <w:p w14:paraId="1E9B6A63" w14:textId="77777777" w:rsidR="0069019C" w:rsidRPr="00523258" w:rsidRDefault="006901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 w:rsidR="00CE4292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Da</w:t>
                            </w:r>
                            <w:r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Xue</w:t>
                            </w:r>
                            <w:proofErr w:type="spellEnd"/>
                            <w:r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r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Road, Shantou,</w:t>
                            </w:r>
                          </w:p>
                          <w:p w14:paraId="4B4D0E70" w14:textId="77777777" w:rsidR="0069019C" w:rsidRPr="00523258" w:rsidRDefault="006901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Guangdong, China</w:t>
                            </w:r>
                          </w:p>
                          <w:p w14:paraId="662FBA8C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邮编</w:t>
                            </w:r>
                            <w:r w:rsidR="0069019C"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Post Code: </w:t>
                            </w:r>
                            <w:r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515 063</w:t>
                            </w:r>
                          </w:p>
                          <w:p w14:paraId="50148139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电话</w:t>
                            </w:r>
                            <w:r w:rsidR="0069019C"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Tel: </w:t>
                            </w:r>
                            <w:r w:rsidR="006E6D4B"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</w:t>
                            </w:r>
                            <w:r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754-</w:t>
                            </w:r>
                            <w:r w:rsidR="006E6D4B"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</w:t>
                            </w:r>
                            <w:r w:rsidR="005A18F7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</w:t>
                            </w:r>
                            <w:r w:rsidR="00CE4292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73</w:t>
                            </w:r>
                          </w:p>
                          <w:p w14:paraId="3DAE44EB" w14:textId="77777777" w:rsidR="006E6D4B" w:rsidRPr="00523258" w:rsidRDefault="007827EE" w:rsidP="006E6D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传真</w:t>
                            </w:r>
                            <w:r w:rsidR="0069019C" w:rsidRPr="00523258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Fax</w:t>
                            </w:r>
                            <w:r w:rsidR="0069019C"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: </w:t>
                            </w:r>
                            <w:r w:rsidR="006E6D4B"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</w:t>
                            </w:r>
                            <w:r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754-</w:t>
                            </w:r>
                            <w:r w:rsidR="006E6D4B" w:rsidRPr="00523258">
                              <w:rPr>
                                <w:rFonts w:ascii="SimSun" w:eastAsia="SimSun" w:hAnsi="SimSun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</w:t>
                            </w:r>
                            <w:r w:rsidR="005A18F7">
                              <w:rPr>
                                <w:rFonts w:ascii="SimSun" w:eastAsia="SimSun" w:hAnsi="SimSun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807 7034</w:t>
                            </w:r>
                          </w:p>
                          <w:p w14:paraId="6196C3B6" w14:textId="77777777" w:rsidR="007827EE" w:rsidRPr="00712811" w:rsidRDefault="00CE429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otis Semi Serif Std" w:eastAsia="SimSun" w:hAnsi="Rotis Semi Serif Std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712811">
                              <w:rPr>
                                <w:rFonts w:ascii="Rotis Semi Serif Std" w:eastAsia="SimSun" w:hAnsi="Rotis Semi Serif Std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www.gtiit.edu.cn</w:t>
                            </w:r>
                          </w:p>
                        </w:txbxContent>
                      </wps:txbx>
                      <wps:bodyPr rot="0" vert="horz" wrap="square" lIns="64922" tIns="32461" rIns="64922" bIns="32461" anchor="t" anchorCtr="0" upright="1">
                        <a:noAutofit/>
                      </wps:bodyPr>
                    </wps:wsp>
                    <wps:wsp>
                      <wps:cNvPr id="3" name="AutoShape 54"/>
                      <wps:cNvCnPr>
                        <a:cxnSpLocks noChangeShapeType="1"/>
                      </wps:cNvCnPr>
                      <wps:spPr bwMode="auto">
                        <a:xfrm>
                          <a:off x="4821500" y="51403"/>
                          <a:ext cx="600" cy="1007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001300" y="168211"/>
                          <a:ext cx="304863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D01AC" w14:textId="74BC7F33" w:rsidR="00FF5AB0" w:rsidRPr="00B8068E" w:rsidRDefault="006A4FA2" w:rsidP="00BF260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8068E">
                              <w:rPr>
                                <w:rFonts w:ascii="SimHei" w:eastAsia="SimHei" w:hAnsi="SimHei" w:hint="eastAsia"/>
                                <w:sz w:val="32"/>
                                <w:szCs w:val="32"/>
                                <w:lang w:eastAsia="zh-CN"/>
                              </w:rPr>
                              <w:t>广东以色列理工学院</w:t>
                            </w:r>
                            <w:r w:rsidR="00BF2607">
                              <w:rPr>
                                <w:rFonts w:ascii="Calibri" w:eastAsia="SimHei" w:hAnsi="Calibri" w:cs="Calibri" w:hint="eastAsia"/>
                                <w:sz w:val="32"/>
                                <w:szCs w:val="32"/>
                                <w:lang w:eastAsia="zh-CN"/>
                              </w:rPr>
                              <w:t xml:space="preserve">      </w:t>
                            </w:r>
                            <w:r w:rsidR="00FF5AB0" w:rsidRPr="00B8068E">
                              <w:rPr>
                                <w:sz w:val="21"/>
                                <w:szCs w:val="21"/>
                              </w:rPr>
                              <w:t>Guangdong Technion</w:t>
                            </w:r>
                            <w:r w:rsidR="00FF5AB0">
                              <w:rPr>
                                <w:sz w:val="21"/>
                                <w:szCs w:val="21"/>
                              </w:rPr>
                              <w:t>-Israel Institute of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Picture 61" descr="GTIIT-Logo-白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00" y="17701"/>
                          <a:ext cx="953800" cy="9551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44E9DFCB" id="画布 50" o:spid="_x0000_s1026" editas="canvas" style="width:513pt;height:92.25pt;mso-position-horizontal-relative:char;mso-position-vertical-relative:line" coordsize="65151,117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5151;height:11715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left:48342;width:16809;height:11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" filled="f" fillcolor="#bbe0e3" stroked="f">
                <v:textbox inset="1.80339mm,.90169mm,1.80339mm,.90169mm">
                  <w:txbxContent>
                    <w:p w14:paraId="0CCC8F20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中国广东汕头市大学路</w:t>
                      </w:r>
                      <w:r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 w:rsidR="00CE4292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号</w:t>
                      </w:r>
                    </w:p>
                    <w:p w14:paraId="1E9B6A63" w14:textId="77777777" w:rsidR="0069019C" w:rsidRPr="00523258" w:rsidRDefault="0069019C">
                      <w:pPr>
                        <w:autoSpaceDE w:val="0"/>
                        <w:autoSpaceDN w:val="0"/>
                        <w:adjustRightInd w:val="0"/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 w:rsidR="00CE4292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Da</w:t>
                      </w:r>
                      <w:r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proofErr w:type="spellStart"/>
                      <w:r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Xue</w:t>
                      </w:r>
                      <w:proofErr w:type="spellEnd"/>
                      <w:r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r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Road, Shantou,</w:t>
                      </w:r>
                    </w:p>
                    <w:p w14:paraId="4B4D0E70" w14:textId="77777777" w:rsidR="0069019C" w:rsidRPr="00523258" w:rsidRDefault="0069019C">
                      <w:pPr>
                        <w:autoSpaceDE w:val="0"/>
                        <w:autoSpaceDN w:val="0"/>
                        <w:adjustRightInd w:val="0"/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Guangdong, China</w:t>
                      </w:r>
                    </w:p>
                    <w:p w14:paraId="662FBA8C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邮编</w:t>
                      </w:r>
                      <w:r w:rsidR="0069019C"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Post Code: </w:t>
                      </w:r>
                      <w:r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515 063</w:t>
                      </w:r>
                    </w:p>
                    <w:p w14:paraId="50148139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电话</w:t>
                      </w:r>
                      <w:r w:rsidR="0069019C"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Tel: </w:t>
                      </w:r>
                      <w:r w:rsidR="006E6D4B"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86-</w:t>
                      </w:r>
                      <w:r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754-</w:t>
                      </w:r>
                      <w:r w:rsidR="006E6D4B"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8</w:t>
                      </w:r>
                      <w:r w:rsidR="005A18F7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</w:t>
                      </w:r>
                      <w:r w:rsidR="00CE4292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73</w:t>
                      </w:r>
                    </w:p>
                    <w:p w14:paraId="3DAE44EB" w14:textId="77777777" w:rsidR="006E6D4B" w:rsidRPr="00523258" w:rsidRDefault="007827EE" w:rsidP="006E6D4B">
                      <w:pPr>
                        <w:autoSpaceDE w:val="0"/>
                        <w:autoSpaceDN w:val="0"/>
                        <w:adjustRightInd w:val="0"/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传真</w:t>
                      </w:r>
                      <w:r w:rsidR="0069019C" w:rsidRPr="00523258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Fax</w:t>
                      </w:r>
                      <w:r w:rsidR="0069019C"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: </w:t>
                      </w:r>
                      <w:r w:rsidR="006E6D4B"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86-</w:t>
                      </w:r>
                      <w:r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754-</w:t>
                      </w:r>
                      <w:r w:rsidR="006E6D4B" w:rsidRPr="00523258">
                        <w:rPr>
                          <w:rFonts w:ascii="SimSun" w:eastAsia="SimSun" w:hAnsi="SimSun"/>
                          <w:color w:val="000000"/>
                          <w:sz w:val="17"/>
                          <w:szCs w:val="17"/>
                          <w:lang w:eastAsia="zh-CN"/>
                        </w:rPr>
                        <w:t>8</w:t>
                      </w:r>
                      <w:r w:rsidR="005A18F7">
                        <w:rPr>
                          <w:rFonts w:ascii="SimSun" w:eastAsia="SimSun" w:hAnsi="SimSun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807 7034</w:t>
                      </w:r>
                    </w:p>
                    <w:p w14:paraId="6196C3B6" w14:textId="77777777" w:rsidR="007827EE" w:rsidRPr="00712811" w:rsidRDefault="00CE4292">
                      <w:pPr>
                        <w:autoSpaceDE w:val="0"/>
                        <w:autoSpaceDN w:val="0"/>
                        <w:adjustRightInd w:val="0"/>
                        <w:rPr>
                          <w:rFonts w:ascii="Rotis Semi Serif Std" w:eastAsia="SimSun" w:hAnsi="Rotis Semi Serif Std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712811">
                        <w:rPr>
                          <w:rFonts w:ascii="Rotis Semi Serif Std" w:eastAsia="SimSun" w:hAnsi="Rotis Semi Serif Std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www.gtiit.edu.cn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9" type="#_x0000_t32" style="position:absolute;left:48215;top:514;width:6;height:1007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"/>
              <v:shape id="Text Box 59" o:spid="_x0000_s1030" type="#_x0000_t202" style="position:absolute;left:10013;top:1682;width:30486;height:50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" filled="f" stroked="f">
                <v:textbox style="mso-fit-shape-to-text:t">
                  <w:txbxContent>
                    <w:p w14:paraId="59BD01AC" w14:textId="74BC7F33" w:rsidR="00FF5AB0" w:rsidRPr="00B8068E" w:rsidRDefault="006A4FA2" w:rsidP="00BF2607">
                      <w:pPr>
                        <w:rPr>
                          <w:sz w:val="21"/>
                          <w:szCs w:val="21"/>
                        </w:rPr>
                      </w:pPr>
                      <w:r w:rsidRPr="00B8068E">
                        <w:rPr>
                          <w:rFonts w:ascii="SimHei" w:eastAsia="SimHei" w:hAnsi="SimHei" w:hint="eastAsia"/>
                          <w:sz w:val="32"/>
                          <w:szCs w:val="32"/>
                          <w:lang w:eastAsia="zh-CN"/>
                        </w:rPr>
                        <w:t>广东以色列理工学院</w:t>
                      </w:r>
                      <w:r w:rsidR="00BF2607">
                        <w:rPr>
                          <w:rFonts w:ascii="Calibri" w:eastAsia="SimHei" w:hAnsi="Calibri" w:cs="Calibri" w:hint="eastAsia"/>
                          <w:sz w:val="32"/>
                          <w:szCs w:val="32"/>
                          <w:lang w:eastAsia="zh-CN"/>
                        </w:rPr>
                        <w:t xml:space="preserve">      </w:t>
                      </w:r>
                      <w:r w:rsidR="00FF5AB0" w:rsidRPr="00B8068E">
                        <w:rPr>
                          <w:sz w:val="21"/>
                          <w:szCs w:val="21"/>
                        </w:rPr>
                        <w:t>Guangdong Technion</w:t>
                      </w:r>
                      <w:r w:rsidR="00FF5AB0">
                        <w:rPr>
                          <w:sz w:val="21"/>
                          <w:szCs w:val="21"/>
                        </w:rPr>
                        <w:t>-Israel Institute of Technology</w:t>
                      </w:r>
                    </w:p>
                  </w:txbxContent>
                </v:textbox>
              </v:shape>
              <v:shape id="Picture 61" o:spid="_x0000_s1031" type="#_x0000_t75" alt="GTIIT-Logo-白底" style="position:absolute;left:717;top:177;width:9538;height:9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">
                <v:imagedata r:id="rId2" o:title="GTIIT-Logo-白底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embedTrueTypeFonts/>
  <w:saveSubsetFonts/>
  <w:bordersDoNotSurroundHeader/>
  <w:bordersDoNotSurroundFooter/>
  <w:proofState w:spelling="clean" w:grammar="clean"/>
  <w:attachedTemplate r:id="rId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806"/>
    <w:rsid w:val="00021B63"/>
    <w:rsid w:val="00022694"/>
    <w:rsid w:val="00023601"/>
    <w:rsid w:val="00024E46"/>
    <w:rsid w:val="00030BD8"/>
    <w:rsid w:val="00044482"/>
    <w:rsid w:val="00077092"/>
    <w:rsid w:val="00080D8D"/>
    <w:rsid w:val="00081CEC"/>
    <w:rsid w:val="00085813"/>
    <w:rsid w:val="00094BCD"/>
    <w:rsid w:val="000A1129"/>
    <w:rsid w:val="000A6560"/>
    <w:rsid w:val="000B008F"/>
    <w:rsid w:val="000F200A"/>
    <w:rsid w:val="00142198"/>
    <w:rsid w:val="00144335"/>
    <w:rsid w:val="001648E6"/>
    <w:rsid w:val="00177C28"/>
    <w:rsid w:val="0018044E"/>
    <w:rsid w:val="00184109"/>
    <w:rsid w:val="00184B8C"/>
    <w:rsid w:val="001A0C36"/>
    <w:rsid w:val="001B0932"/>
    <w:rsid w:val="001D0241"/>
    <w:rsid w:val="00214534"/>
    <w:rsid w:val="00252BC9"/>
    <w:rsid w:val="00271912"/>
    <w:rsid w:val="00273120"/>
    <w:rsid w:val="00286B49"/>
    <w:rsid w:val="00290B75"/>
    <w:rsid w:val="002B6F87"/>
    <w:rsid w:val="002D12C3"/>
    <w:rsid w:val="002E42D1"/>
    <w:rsid w:val="002E56E3"/>
    <w:rsid w:val="002F4C8D"/>
    <w:rsid w:val="003007CB"/>
    <w:rsid w:val="00310C36"/>
    <w:rsid w:val="003168C8"/>
    <w:rsid w:val="00374393"/>
    <w:rsid w:val="003760BC"/>
    <w:rsid w:val="003A00C7"/>
    <w:rsid w:val="003A21BC"/>
    <w:rsid w:val="003B43BC"/>
    <w:rsid w:val="003D3A42"/>
    <w:rsid w:val="003E3BBA"/>
    <w:rsid w:val="003E6023"/>
    <w:rsid w:val="003F07D6"/>
    <w:rsid w:val="003F21B7"/>
    <w:rsid w:val="004174E8"/>
    <w:rsid w:val="004356B9"/>
    <w:rsid w:val="00441D1F"/>
    <w:rsid w:val="004449F7"/>
    <w:rsid w:val="00453B91"/>
    <w:rsid w:val="0048099B"/>
    <w:rsid w:val="00481922"/>
    <w:rsid w:val="004B41FF"/>
    <w:rsid w:val="004C5096"/>
    <w:rsid w:val="004D4C2C"/>
    <w:rsid w:val="004E2018"/>
    <w:rsid w:val="0050521D"/>
    <w:rsid w:val="00514354"/>
    <w:rsid w:val="00520F92"/>
    <w:rsid w:val="00522754"/>
    <w:rsid w:val="00523258"/>
    <w:rsid w:val="005242EB"/>
    <w:rsid w:val="005312EA"/>
    <w:rsid w:val="005442D7"/>
    <w:rsid w:val="0056475E"/>
    <w:rsid w:val="00582142"/>
    <w:rsid w:val="005A18F7"/>
    <w:rsid w:val="005A1EA0"/>
    <w:rsid w:val="005C5740"/>
    <w:rsid w:val="005E12F5"/>
    <w:rsid w:val="005E292F"/>
    <w:rsid w:val="005F2863"/>
    <w:rsid w:val="00605D50"/>
    <w:rsid w:val="00625070"/>
    <w:rsid w:val="00650EE9"/>
    <w:rsid w:val="00651819"/>
    <w:rsid w:val="00680622"/>
    <w:rsid w:val="006823A9"/>
    <w:rsid w:val="00684998"/>
    <w:rsid w:val="0069019C"/>
    <w:rsid w:val="00696281"/>
    <w:rsid w:val="006A4FA2"/>
    <w:rsid w:val="006C76DE"/>
    <w:rsid w:val="006D0900"/>
    <w:rsid w:val="006E6D4B"/>
    <w:rsid w:val="007109B0"/>
    <w:rsid w:val="00712811"/>
    <w:rsid w:val="00722351"/>
    <w:rsid w:val="0073080E"/>
    <w:rsid w:val="007310EC"/>
    <w:rsid w:val="007317F8"/>
    <w:rsid w:val="00733983"/>
    <w:rsid w:val="00752448"/>
    <w:rsid w:val="00764442"/>
    <w:rsid w:val="00766078"/>
    <w:rsid w:val="007827EE"/>
    <w:rsid w:val="00784D97"/>
    <w:rsid w:val="007979FD"/>
    <w:rsid w:val="007A523B"/>
    <w:rsid w:val="007A7AC9"/>
    <w:rsid w:val="007F1086"/>
    <w:rsid w:val="007F5902"/>
    <w:rsid w:val="007F6F6A"/>
    <w:rsid w:val="00840C24"/>
    <w:rsid w:val="008635AA"/>
    <w:rsid w:val="0086482B"/>
    <w:rsid w:val="008A0DB9"/>
    <w:rsid w:val="008A1949"/>
    <w:rsid w:val="008A6BCB"/>
    <w:rsid w:val="009033DC"/>
    <w:rsid w:val="0092605A"/>
    <w:rsid w:val="00981BCD"/>
    <w:rsid w:val="009C5448"/>
    <w:rsid w:val="009C5AAB"/>
    <w:rsid w:val="009D0496"/>
    <w:rsid w:val="00A10DA8"/>
    <w:rsid w:val="00A116EA"/>
    <w:rsid w:val="00A42F1A"/>
    <w:rsid w:val="00A764ED"/>
    <w:rsid w:val="00AA726B"/>
    <w:rsid w:val="00AB104E"/>
    <w:rsid w:val="00AB7E2D"/>
    <w:rsid w:val="00AC5BE1"/>
    <w:rsid w:val="00AE442A"/>
    <w:rsid w:val="00AE53ED"/>
    <w:rsid w:val="00AF62E9"/>
    <w:rsid w:val="00AF6A0B"/>
    <w:rsid w:val="00B12B64"/>
    <w:rsid w:val="00B246C5"/>
    <w:rsid w:val="00B34144"/>
    <w:rsid w:val="00B8068E"/>
    <w:rsid w:val="00B90A2B"/>
    <w:rsid w:val="00BA0EEA"/>
    <w:rsid w:val="00BB03D0"/>
    <w:rsid w:val="00BE7A9C"/>
    <w:rsid w:val="00BF2607"/>
    <w:rsid w:val="00BF477D"/>
    <w:rsid w:val="00C2543F"/>
    <w:rsid w:val="00C25917"/>
    <w:rsid w:val="00C42D48"/>
    <w:rsid w:val="00C44350"/>
    <w:rsid w:val="00C46D65"/>
    <w:rsid w:val="00C56E8E"/>
    <w:rsid w:val="00C6500E"/>
    <w:rsid w:val="00C84B9E"/>
    <w:rsid w:val="00CB585F"/>
    <w:rsid w:val="00CC4DB8"/>
    <w:rsid w:val="00CE4292"/>
    <w:rsid w:val="00CF16F7"/>
    <w:rsid w:val="00CF5032"/>
    <w:rsid w:val="00D10CBB"/>
    <w:rsid w:val="00D20D85"/>
    <w:rsid w:val="00D21806"/>
    <w:rsid w:val="00D26A0C"/>
    <w:rsid w:val="00D3012D"/>
    <w:rsid w:val="00D32BD0"/>
    <w:rsid w:val="00D35A70"/>
    <w:rsid w:val="00D74D3B"/>
    <w:rsid w:val="00D830B3"/>
    <w:rsid w:val="00D864F3"/>
    <w:rsid w:val="00DC538F"/>
    <w:rsid w:val="00DE26DA"/>
    <w:rsid w:val="00DF4B53"/>
    <w:rsid w:val="00E35492"/>
    <w:rsid w:val="00E83074"/>
    <w:rsid w:val="00E91049"/>
    <w:rsid w:val="00EA05FA"/>
    <w:rsid w:val="00EC3D44"/>
    <w:rsid w:val="00EE1E9E"/>
    <w:rsid w:val="00EE209C"/>
    <w:rsid w:val="00F138F3"/>
    <w:rsid w:val="00F145C0"/>
    <w:rsid w:val="00F17F33"/>
    <w:rsid w:val="00F63DEB"/>
    <w:rsid w:val="00F66736"/>
    <w:rsid w:val="00F80DEF"/>
    <w:rsid w:val="00F81EA9"/>
    <w:rsid w:val="00F935DA"/>
    <w:rsid w:val="00FF5AB0"/>
    <w:rsid w:val="00F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326A13"/>
  <w15:docId w15:val="{41D9ECC7-8749-41BE-9368-0589A56B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7F8"/>
    <w:pPr>
      <w:widowControl w:val="0"/>
    </w:pPr>
    <w:rPr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7317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semiHidden/>
    <w:rsid w:val="007317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semiHidden/>
    <w:rsid w:val="007317F8"/>
  </w:style>
  <w:style w:type="paragraph" w:styleId="BalloonText">
    <w:name w:val="Balloon Text"/>
    <w:basedOn w:val="Normal"/>
    <w:link w:val="BalloonTextChar"/>
    <w:uiPriority w:val="99"/>
    <w:semiHidden/>
    <w:unhideWhenUsed/>
    <w:rsid w:val="003A21BC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A21BC"/>
    <w:rPr>
      <w:kern w:val="2"/>
      <w:sz w:val="18"/>
      <w:szCs w:val="18"/>
      <w:lang w:eastAsia="zh-TW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42198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142198"/>
    <w:rPr>
      <w:kern w:val="2"/>
      <w:sz w:val="24"/>
      <w:szCs w:val="24"/>
      <w:lang w:eastAsia="zh-TW"/>
    </w:rPr>
  </w:style>
  <w:style w:type="table" w:customStyle="1" w:styleId="1">
    <w:name w:val="网格型1"/>
    <w:basedOn w:val="TableNormal"/>
    <w:next w:val="TableGrid"/>
    <w:uiPriority w:val="59"/>
    <w:rsid w:val="00712811"/>
    <w:rPr>
      <w:rFonts w:ascii="Calibri" w:eastAsia="SimSun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712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2D12C3"/>
    <w:rPr>
      <w:rFonts w:ascii="DengXian" w:eastAsia="DengXian" w:hAnsi="DengXian"/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GTIIT\&#25991;&#20214;\Letter%20Head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049D487605E94D4B9551DE012EBD0895" ma:contentTypeVersion="52" ma:contentTypeDescription="新建文档。" ma:contentTypeScope="" ma:versionID="df8d7e6d68537bed09198c38cf473c80">
  <xsd:schema xmlns:xsd="http://www.w3.org/2001/XMLSchema" xmlns:xs="http://www.w3.org/2001/XMLSchema" xmlns:p="http://schemas.microsoft.com/office/2006/metadata/properties" xmlns:ns3="856d3376-17f1-4045-967c-af5c1111f651" xmlns:ns4="63665ea3-4a8d-4e0b-a151-85b696a56a92" targetNamespace="http://schemas.microsoft.com/office/2006/metadata/properties" ma:root="true" ma:fieldsID="a61d996816f9326e216902f33ce31c72" ns3:_="" ns4:_="">
    <xsd:import namespace="856d3376-17f1-4045-967c-af5c1111f651"/>
    <xsd:import namespace="63665ea3-4a8d-4e0b-a151-85b696a56a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d3376-17f1-4045-967c-af5c1111f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65ea3-4a8d-4e0b-a151-85b696a56a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共享提示哈希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1683ED-3B99-497C-B521-3BEDE6C3BC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5CBD31-2755-43BE-8FBC-A2B00D18B9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6d3376-17f1-4045-967c-af5c1111f651"/>
    <ds:schemaRef ds:uri="63665ea3-4a8d-4e0b-a151-85b696a56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858B4C-840F-41C0-AED4-FFF515A031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C:\Users\DELL\Desktop\GTIIT\文件\Letter Head.dotx</Template>
  <TotalTime>1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广东以色列理工学院（筹）专用信纸模板</vt:lpstr>
    </vt:vector>
  </TitlesOfParts>
  <Company>GTIIT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广东以色列理工学院（筹）专用信纸模板</dc:title>
  <dc:subject/>
  <dc:creator>DELL</dc:creator>
  <cp:keywords/>
  <dc:description/>
  <cp:lastModifiedBy>Dganit Danino</cp:lastModifiedBy>
  <cp:revision>2</cp:revision>
  <cp:lastPrinted>2019-05-23T09:31:00Z</cp:lastPrinted>
  <dcterms:created xsi:type="dcterms:W3CDTF">2021-10-13T08:54:00Z</dcterms:created>
  <dcterms:modified xsi:type="dcterms:W3CDTF">2021-10-13T08:54:00Z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0x010100049D487605E94D4B9551DE012EBD0895</vt:lpwstr>
  </property>
</Properties>
</file>