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3563" w:rsidRDefault="007A3563" w:rsidP="003946E3">
      <w:pPr>
        <w:spacing w:line="400" w:lineRule="exact"/>
        <w:jc w:val="center"/>
        <w:rPr>
          <w:rFonts w:asciiTheme="minorHAnsi" w:eastAsia="宋体" w:hAnsiTheme="minorHAnsi" w:cstheme="minorHAnsi"/>
          <w:sz w:val="30"/>
          <w:szCs w:val="30"/>
          <w:lang w:eastAsia="zh-CN"/>
        </w:rPr>
      </w:pPr>
    </w:p>
    <w:p w:rsidR="003946E3" w:rsidRPr="007A3563" w:rsidRDefault="00393ED7" w:rsidP="003946E3">
      <w:pPr>
        <w:spacing w:line="400" w:lineRule="exact"/>
        <w:jc w:val="center"/>
        <w:rPr>
          <w:rFonts w:asciiTheme="minorHAnsi" w:eastAsia="宋体" w:hAnsiTheme="minorHAnsi" w:cstheme="minorHAnsi"/>
          <w:b/>
          <w:sz w:val="28"/>
          <w:szCs w:val="28"/>
          <w:lang w:eastAsia="zh-CN"/>
        </w:rPr>
      </w:pPr>
      <w:r>
        <w:rPr>
          <w:rFonts w:asciiTheme="minorHAnsi" w:eastAsia="宋体" w:hAnsiTheme="minorHAnsi" w:cstheme="minorHAnsi"/>
          <w:b/>
          <w:sz w:val="28"/>
          <w:szCs w:val="28"/>
          <w:lang w:eastAsia="zh-CN"/>
        </w:rPr>
        <w:t>Request Form for</w:t>
      </w:r>
      <w:r w:rsidR="00F90AC0">
        <w:rPr>
          <w:rFonts w:asciiTheme="minorHAnsi" w:eastAsia="宋体" w:hAnsiTheme="minorHAnsi" w:cstheme="minorHAnsi"/>
          <w:b/>
          <w:sz w:val="28"/>
          <w:szCs w:val="28"/>
          <w:lang w:eastAsia="zh-CN"/>
        </w:rPr>
        <w:t xml:space="preserve"> a Short</w:t>
      </w:r>
      <w:r w:rsidR="003946E3" w:rsidRPr="007A3563">
        <w:rPr>
          <w:rFonts w:asciiTheme="minorHAnsi" w:eastAsia="宋体" w:hAnsiTheme="minorHAnsi" w:cstheme="minorHAnsi"/>
          <w:b/>
          <w:sz w:val="28"/>
          <w:szCs w:val="28"/>
          <w:lang w:eastAsia="zh-CN"/>
        </w:rPr>
        <w:t xml:space="preserve"> Leav</w:t>
      </w:r>
      <w:r w:rsidR="003946E3" w:rsidRPr="00F90887">
        <w:rPr>
          <w:rFonts w:asciiTheme="minorHAnsi" w:eastAsia="宋体" w:hAnsiTheme="minorHAnsi" w:cstheme="minorHAnsi"/>
          <w:b/>
          <w:sz w:val="28"/>
          <w:szCs w:val="28"/>
          <w:lang w:eastAsia="zh-CN"/>
        </w:rPr>
        <w:t>e</w:t>
      </w:r>
      <w:r w:rsidR="001F5B23" w:rsidRPr="00F90887">
        <w:rPr>
          <w:rFonts w:asciiTheme="minorHAnsi" w:eastAsia="宋体" w:hAnsiTheme="minorHAnsi" w:cstheme="minorHAnsi"/>
          <w:b/>
          <w:sz w:val="28"/>
          <w:szCs w:val="28"/>
          <w:lang w:eastAsia="zh-CN"/>
        </w:rPr>
        <w:t xml:space="preserve"> (up to 2 weeks)</w:t>
      </w:r>
      <w:r w:rsidR="00F90AC0" w:rsidRPr="00F90887">
        <w:rPr>
          <w:rFonts w:asciiTheme="minorHAnsi" w:eastAsia="宋体" w:hAnsiTheme="minorHAnsi" w:cstheme="minorHAnsi"/>
          <w:b/>
          <w:sz w:val="28"/>
          <w:szCs w:val="28"/>
          <w:lang w:eastAsia="zh-CN"/>
        </w:rPr>
        <w:t xml:space="preserve"> from S</w:t>
      </w:r>
      <w:r w:rsidR="00F90AC0">
        <w:rPr>
          <w:rFonts w:asciiTheme="minorHAnsi" w:eastAsia="宋体" w:hAnsiTheme="minorHAnsi" w:cstheme="minorHAnsi"/>
          <w:b/>
          <w:sz w:val="28"/>
          <w:szCs w:val="28"/>
          <w:lang w:eastAsia="zh-CN"/>
        </w:rPr>
        <w:t>tudies</w:t>
      </w:r>
    </w:p>
    <w:p w:rsidR="000F200A" w:rsidRPr="007A3563" w:rsidRDefault="007A3563" w:rsidP="003946E3">
      <w:pPr>
        <w:spacing w:line="400" w:lineRule="exact"/>
        <w:jc w:val="center"/>
        <w:rPr>
          <w:rFonts w:asciiTheme="minorHAnsi" w:eastAsia="宋体" w:hAnsiTheme="minorHAnsi" w:cstheme="minorHAnsi"/>
          <w:b/>
          <w:sz w:val="28"/>
          <w:szCs w:val="28"/>
          <w:lang w:eastAsia="zh-CN"/>
        </w:rPr>
      </w:pPr>
      <w:r w:rsidRPr="007A3563">
        <w:rPr>
          <w:rFonts w:asciiTheme="minorHAnsi" w:eastAsia="宋体" w:hAnsiTheme="minorHAnsi" w:cstheme="minorHAnsi"/>
          <w:b/>
          <w:sz w:val="28"/>
          <w:szCs w:val="28"/>
          <w:lang w:eastAsia="zh-CN"/>
        </w:rPr>
        <w:t>请假</w:t>
      </w:r>
      <w:r w:rsidRPr="007A3563">
        <w:rPr>
          <w:rFonts w:asciiTheme="minorHAnsi" w:eastAsia="宋体" w:hAnsiTheme="minorHAnsi" w:cstheme="minorHAnsi" w:hint="eastAsia"/>
          <w:b/>
          <w:sz w:val="28"/>
          <w:szCs w:val="28"/>
          <w:lang w:eastAsia="zh-CN"/>
        </w:rPr>
        <w:t>申请</w:t>
      </w:r>
    </w:p>
    <w:p w:rsidR="003946E3" w:rsidRPr="007A3563" w:rsidRDefault="003946E3" w:rsidP="003946E3">
      <w:pPr>
        <w:spacing w:line="400" w:lineRule="exact"/>
        <w:jc w:val="center"/>
        <w:rPr>
          <w:rFonts w:asciiTheme="minorHAnsi" w:eastAsia="宋体" w:hAnsiTheme="minorHAnsi" w:cstheme="minorHAnsi"/>
          <w:sz w:val="28"/>
          <w:szCs w:val="28"/>
          <w:lang w:eastAsia="zh-CN"/>
        </w:rPr>
      </w:pPr>
    </w:p>
    <w:p w:rsidR="003946E3" w:rsidRPr="007A3563" w:rsidRDefault="003946E3" w:rsidP="003946E3">
      <w:pPr>
        <w:spacing w:line="400" w:lineRule="exact"/>
        <w:jc w:val="center"/>
        <w:rPr>
          <w:rFonts w:asciiTheme="minorHAnsi" w:eastAsia="宋体" w:hAnsiTheme="minorHAnsi" w:cstheme="minorHAnsi"/>
          <w:sz w:val="28"/>
          <w:szCs w:val="28"/>
          <w:lang w:eastAsia="zh-CN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5"/>
        <w:gridCol w:w="2408"/>
        <w:gridCol w:w="1985"/>
        <w:gridCol w:w="2402"/>
      </w:tblGrid>
      <w:tr w:rsidR="003946E3" w:rsidRPr="007A3563" w:rsidTr="00A9146C">
        <w:trPr>
          <w:trHeight w:val="922"/>
        </w:trPr>
        <w:tc>
          <w:tcPr>
            <w:tcW w:w="2265" w:type="dxa"/>
            <w:shd w:val="clear" w:color="auto" w:fill="BFBFBF" w:themeFill="background1" w:themeFillShade="BF"/>
          </w:tcPr>
          <w:p w:rsidR="003946E3" w:rsidRPr="00A9146C" w:rsidRDefault="003946E3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lang w:eastAsia="zh-CN"/>
              </w:rPr>
              <w:t>Student Name</w:t>
            </w:r>
          </w:p>
          <w:p w:rsidR="003946E3" w:rsidRPr="00A9146C" w:rsidRDefault="003946E3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sz w:val="21"/>
                <w:szCs w:val="21"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sz w:val="21"/>
                <w:szCs w:val="21"/>
                <w:lang w:eastAsia="zh-CN"/>
              </w:rPr>
              <w:t>姓名</w:t>
            </w:r>
          </w:p>
        </w:tc>
        <w:tc>
          <w:tcPr>
            <w:tcW w:w="2408" w:type="dxa"/>
          </w:tcPr>
          <w:p w:rsidR="003946E3" w:rsidRPr="007A3563" w:rsidRDefault="003946E3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lang w:eastAsia="zh-CN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:rsidR="003946E3" w:rsidRPr="00A9146C" w:rsidRDefault="003946E3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lang w:eastAsia="zh-CN"/>
              </w:rPr>
              <w:t>Student ID</w:t>
            </w:r>
          </w:p>
          <w:p w:rsidR="003946E3" w:rsidRPr="00A9146C" w:rsidRDefault="003946E3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sz w:val="21"/>
                <w:szCs w:val="21"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sz w:val="21"/>
                <w:szCs w:val="21"/>
                <w:lang w:eastAsia="zh-CN"/>
              </w:rPr>
              <w:t>学号</w:t>
            </w:r>
          </w:p>
        </w:tc>
        <w:tc>
          <w:tcPr>
            <w:tcW w:w="2402" w:type="dxa"/>
          </w:tcPr>
          <w:p w:rsidR="003946E3" w:rsidRPr="007A3563" w:rsidRDefault="003946E3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lang w:eastAsia="zh-CN"/>
              </w:rPr>
            </w:pPr>
          </w:p>
        </w:tc>
      </w:tr>
      <w:tr w:rsidR="003946E3" w:rsidRPr="007A3563" w:rsidTr="00A9146C">
        <w:trPr>
          <w:trHeight w:val="850"/>
        </w:trPr>
        <w:tc>
          <w:tcPr>
            <w:tcW w:w="2265" w:type="dxa"/>
            <w:shd w:val="clear" w:color="auto" w:fill="BFBFBF" w:themeFill="background1" w:themeFillShade="BF"/>
          </w:tcPr>
          <w:p w:rsidR="003946E3" w:rsidRDefault="00623BD2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lang w:eastAsia="zh-CN"/>
              </w:rPr>
            </w:pPr>
            <w:r>
              <w:rPr>
                <w:rFonts w:asciiTheme="minorHAnsi" w:eastAsia="宋体" w:hAnsiTheme="minorHAnsi" w:cstheme="minorHAnsi"/>
                <w:b/>
                <w:lang w:eastAsia="zh-CN"/>
              </w:rPr>
              <w:t>Cohort</w:t>
            </w:r>
          </w:p>
          <w:p w:rsidR="00623BD2" w:rsidRPr="00623BD2" w:rsidRDefault="00623BD2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 w:hint="eastAsia"/>
                <w:sz w:val="21"/>
                <w:szCs w:val="21"/>
                <w:lang w:eastAsia="zh-CN"/>
              </w:rPr>
            </w:pPr>
            <w:r w:rsidRPr="00623BD2">
              <w:rPr>
                <w:rFonts w:asciiTheme="minorHAnsi" w:eastAsia="宋体" w:hAnsiTheme="minorHAnsi" w:cstheme="minorHAnsi" w:hint="eastAsia"/>
                <w:b/>
                <w:sz w:val="21"/>
                <w:szCs w:val="21"/>
                <w:lang w:eastAsia="zh-CN"/>
              </w:rPr>
              <w:t>年级</w:t>
            </w:r>
          </w:p>
        </w:tc>
        <w:tc>
          <w:tcPr>
            <w:tcW w:w="2408" w:type="dxa"/>
          </w:tcPr>
          <w:p w:rsidR="003946E3" w:rsidRPr="007A3563" w:rsidRDefault="003946E3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lang w:eastAsia="zh-CN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:rsidR="00623BD2" w:rsidRPr="00A9146C" w:rsidRDefault="00623BD2" w:rsidP="00623BD2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lang w:eastAsia="zh-CN"/>
              </w:rPr>
              <w:t>Study Program</w:t>
            </w:r>
          </w:p>
          <w:p w:rsidR="003946E3" w:rsidRPr="00A9146C" w:rsidRDefault="00623BD2" w:rsidP="00623BD2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sz w:val="21"/>
                <w:szCs w:val="21"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sz w:val="21"/>
                <w:szCs w:val="21"/>
                <w:lang w:eastAsia="zh-CN"/>
              </w:rPr>
              <w:t>专业</w:t>
            </w:r>
          </w:p>
        </w:tc>
        <w:tc>
          <w:tcPr>
            <w:tcW w:w="2402" w:type="dxa"/>
          </w:tcPr>
          <w:p w:rsidR="003946E3" w:rsidRPr="007A3563" w:rsidRDefault="003946E3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lang w:eastAsia="zh-CN"/>
              </w:rPr>
            </w:pPr>
          </w:p>
        </w:tc>
      </w:tr>
      <w:tr w:rsidR="003946E3" w:rsidRPr="007A3563" w:rsidTr="004B008F">
        <w:trPr>
          <w:trHeight w:val="3683"/>
        </w:trPr>
        <w:tc>
          <w:tcPr>
            <w:tcW w:w="9060" w:type="dxa"/>
            <w:gridSpan w:val="4"/>
          </w:tcPr>
          <w:p w:rsidR="003946E3" w:rsidRPr="00A9146C" w:rsidRDefault="00F90AC0" w:rsidP="001F5B23">
            <w:pPr>
              <w:spacing w:line="400" w:lineRule="exact"/>
              <w:rPr>
                <w:rFonts w:asciiTheme="minorHAnsi" w:eastAsia="宋体" w:hAnsiTheme="minorHAnsi" w:cstheme="minorHAnsi"/>
                <w:b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lang w:eastAsia="zh-CN"/>
              </w:rPr>
              <w:t xml:space="preserve">Reasons for requesting </w:t>
            </w:r>
            <w:r w:rsidR="001F5B23" w:rsidRPr="00A9146C">
              <w:rPr>
                <w:rFonts w:asciiTheme="minorHAnsi" w:eastAsia="宋体" w:hAnsiTheme="minorHAnsi" w:cstheme="minorHAnsi"/>
                <w:b/>
                <w:lang w:eastAsia="zh-CN"/>
              </w:rPr>
              <w:t>the</w:t>
            </w:r>
            <w:r w:rsidRPr="00A9146C">
              <w:rPr>
                <w:rFonts w:asciiTheme="minorHAnsi" w:eastAsia="宋体" w:hAnsiTheme="minorHAnsi" w:cstheme="minorHAnsi"/>
                <w:b/>
                <w:lang w:eastAsia="zh-CN"/>
              </w:rPr>
              <w:t xml:space="preserve"> short leave</w:t>
            </w:r>
            <w:r w:rsidR="003946E3" w:rsidRPr="00A9146C">
              <w:rPr>
                <w:rFonts w:asciiTheme="minorHAnsi" w:eastAsia="宋体" w:hAnsiTheme="minorHAnsi" w:cstheme="minorHAnsi"/>
                <w:b/>
                <w:lang w:eastAsia="zh-CN"/>
              </w:rPr>
              <w:t>:</w:t>
            </w:r>
          </w:p>
          <w:p w:rsidR="003946E3" w:rsidRPr="00A9146C" w:rsidRDefault="003946E3" w:rsidP="003946E3">
            <w:pPr>
              <w:spacing w:line="400" w:lineRule="exact"/>
              <w:rPr>
                <w:rFonts w:asciiTheme="minorHAnsi" w:eastAsia="宋体" w:hAnsiTheme="minorHAnsi" w:cstheme="minorHAnsi"/>
                <w:b/>
                <w:sz w:val="21"/>
                <w:szCs w:val="21"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sz w:val="21"/>
                <w:szCs w:val="21"/>
                <w:lang w:eastAsia="zh-CN"/>
              </w:rPr>
              <w:t>请假事由：</w:t>
            </w:r>
          </w:p>
          <w:p w:rsidR="003946E3" w:rsidRPr="007A3563" w:rsidRDefault="003946E3" w:rsidP="003946E3">
            <w:pPr>
              <w:spacing w:line="400" w:lineRule="exact"/>
              <w:rPr>
                <w:rFonts w:asciiTheme="minorHAnsi" w:eastAsia="宋体" w:hAnsiTheme="minorHAnsi" w:cstheme="minorHAnsi"/>
                <w:lang w:eastAsia="zh-CN"/>
              </w:rPr>
            </w:pPr>
            <w:bookmarkStart w:id="0" w:name="_GoBack"/>
            <w:bookmarkEnd w:id="0"/>
          </w:p>
        </w:tc>
      </w:tr>
      <w:tr w:rsidR="00B314EF" w:rsidRPr="007A3563" w:rsidTr="00A9146C">
        <w:trPr>
          <w:trHeight w:val="964"/>
        </w:trPr>
        <w:tc>
          <w:tcPr>
            <w:tcW w:w="4673" w:type="dxa"/>
            <w:gridSpan w:val="2"/>
            <w:shd w:val="clear" w:color="auto" w:fill="BFBFBF" w:themeFill="background1" w:themeFillShade="BF"/>
          </w:tcPr>
          <w:p w:rsidR="00B314EF" w:rsidRPr="00A9146C" w:rsidRDefault="001F5B23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lang w:eastAsia="zh-CN"/>
              </w:rPr>
              <w:t>Leave</w:t>
            </w:r>
            <w:r w:rsidR="00B314EF" w:rsidRPr="00A9146C">
              <w:rPr>
                <w:rFonts w:asciiTheme="minorHAnsi" w:eastAsia="宋体" w:hAnsiTheme="minorHAnsi" w:cstheme="minorHAnsi"/>
                <w:b/>
                <w:lang w:eastAsia="zh-CN"/>
              </w:rPr>
              <w:t xml:space="preserve"> Period</w:t>
            </w:r>
          </w:p>
          <w:p w:rsidR="00B314EF" w:rsidRPr="00A9146C" w:rsidRDefault="00B314EF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sz w:val="21"/>
                <w:szCs w:val="21"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sz w:val="21"/>
                <w:szCs w:val="21"/>
                <w:lang w:eastAsia="zh-CN"/>
              </w:rPr>
              <w:t>请假时间</w:t>
            </w:r>
          </w:p>
        </w:tc>
        <w:tc>
          <w:tcPr>
            <w:tcW w:w="4387" w:type="dxa"/>
            <w:gridSpan w:val="2"/>
          </w:tcPr>
          <w:p w:rsidR="00B314EF" w:rsidRPr="007A3563" w:rsidRDefault="00B314EF" w:rsidP="00B314EF">
            <w:pPr>
              <w:spacing w:line="400" w:lineRule="exact"/>
              <w:ind w:firstLineChars="50" w:firstLine="120"/>
              <w:rPr>
                <w:rFonts w:asciiTheme="minorHAnsi" w:eastAsia="宋体" w:hAnsiTheme="minorHAnsi" w:cstheme="minorHAnsi"/>
                <w:lang w:eastAsia="zh-CN"/>
              </w:rPr>
            </w:pPr>
          </w:p>
          <w:p w:rsidR="00B314EF" w:rsidRPr="007A3563" w:rsidRDefault="00B314EF" w:rsidP="00B314EF">
            <w:pPr>
              <w:spacing w:line="400" w:lineRule="exact"/>
              <w:ind w:firstLineChars="50" w:firstLine="120"/>
              <w:rPr>
                <w:rFonts w:asciiTheme="minorHAnsi" w:eastAsia="宋体" w:hAnsiTheme="minorHAnsi" w:cstheme="minorHAnsi"/>
                <w:lang w:eastAsia="zh-CN"/>
              </w:rPr>
            </w:pPr>
            <w:r w:rsidRPr="007A3563">
              <w:rPr>
                <w:rFonts w:asciiTheme="minorHAnsi" w:eastAsia="宋体" w:hAnsiTheme="minorHAnsi" w:cstheme="minorHAnsi"/>
                <w:lang w:eastAsia="zh-CN"/>
              </w:rPr>
              <w:t>____________</w:t>
            </w:r>
            <w:r w:rsidR="003000D9">
              <w:rPr>
                <w:rFonts w:asciiTheme="minorHAnsi" w:eastAsia="宋体" w:hAnsiTheme="minorHAnsi" w:cstheme="minorHAnsi"/>
                <w:lang w:eastAsia="zh-CN"/>
              </w:rPr>
              <w:t>_</w:t>
            </w:r>
            <w:r w:rsidR="007A3563">
              <w:rPr>
                <w:rFonts w:asciiTheme="minorHAnsi" w:eastAsia="宋体" w:hAnsiTheme="minorHAnsi" w:cstheme="minorHAnsi"/>
                <w:lang w:eastAsia="zh-CN"/>
              </w:rPr>
              <w:t>_</w:t>
            </w:r>
            <w:r w:rsidRPr="007A3563">
              <w:rPr>
                <w:rFonts w:asciiTheme="minorHAnsi" w:eastAsia="宋体" w:hAnsiTheme="minorHAnsi" w:cstheme="minorHAnsi"/>
                <w:lang w:eastAsia="zh-CN"/>
              </w:rPr>
              <w:t>to___________</w:t>
            </w:r>
            <w:r w:rsidR="007A3563">
              <w:rPr>
                <w:rFonts w:asciiTheme="minorHAnsi" w:eastAsia="宋体" w:hAnsiTheme="minorHAnsi" w:cstheme="minorHAnsi"/>
                <w:lang w:eastAsia="zh-CN"/>
              </w:rPr>
              <w:t>___</w:t>
            </w:r>
          </w:p>
        </w:tc>
      </w:tr>
      <w:tr w:rsidR="00B314EF" w:rsidRPr="007A3563" w:rsidTr="00A9146C">
        <w:trPr>
          <w:trHeight w:val="992"/>
        </w:trPr>
        <w:tc>
          <w:tcPr>
            <w:tcW w:w="4673" w:type="dxa"/>
            <w:gridSpan w:val="2"/>
            <w:shd w:val="clear" w:color="auto" w:fill="BFBFBF" w:themeFill="background1" w:themeFillShade="BF"/>
          </w:tcPr>
          <w:p w:rsidR="00B314EF" w:rsidRPr="00A9146C" w:rsidRDefault="00B314EF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lang w:eastAsia="zh-CN"/>
              </w:rPr>
              <w:t xml:space="preserve">Supporting Materials (if any) </w:t>
            </w:r>
          </w:p>
          <w:p w:rsidR="00B314EF" w:rsidRPr="00A9146C" w:rsidRDefault="00B314EF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sz w:val="21"/>
                <w:szCs w:val="21"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sz w:val="21"/>
                <w:szCs w:val="21"/>
                <w:lang w:eastAsia="zh-CN"/>
              </w:rPr>
              <w:t>证明材料（如有）</w:t>
            </w:r>
          </w:p>
        </w:tc>
        <w:tc>
          <w:tcPr>
            <w:tcW w:w="4387" w:type="dxa"/>
            <w:gridSpan w:val="2"/>
          </w:tcPr>
          <w:p w:rsidR="00B314EF" w:rsidRPr="007A3563" w:rsidRDefault="00B314EF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lang w:eastAsia="zh-CN"/>
              </w:rPr>
            </w:pPr>
          </w:p>
        </w:tc>
      </w:tr>
      <w:tr w:rsidR="00B314EF" w:rsidRPr="007A3563" w:rsidTr="00A9146C">
        <w:trPr>
          <w:trHeight w:val="844"/>
        </w:trPr>
        <w:tc>
          <w:tcPr>
            <w:tcW w:w="2265" w:type="dxa"/>
            <w:shd w:val="clear" w:color="auto" w:fill="BFBFBF" w:themeFill="background1" w:themeFillShade="BF"/>
          </w:tcPr>
          <w:p w:rsidR="00B314EF" w:rsidRPr="00A9146C" w:rsidRDefault="004B008F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lang w:eastAsia="zh-CN"/>
              </w:rPr>
              <w:t>Undergraduate Studies</w:t>
            </w:r>
          </w:p>
          <w:p w:rsidR="00B314EF" w:rsidRPr="00A9146C" w:rsidRDefault="004B008F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sz w:val="21"/>
                <w:szCs w:val="21"/>
                <w:lang w:eastAsia="zh-CN"/>
              </w:rPr>
            </w:pPr>
            <w:r w:rsidRPr="00A9146C">
              <w:rPr>
                <w:rFonts w:asciiTheme="minorHAnsi" w:eastAsia="宋体" w:hAnsiTheme="minorHAnsi" w:cstheme="minorHAnsi" w:hint="eastAsia"/>
                <w:b/>
                <w:sz w:val="21"/>
                <w:szCs w:val="21"/>
                <w:lang w:eastAsia="zh-CN"/>
              </w:rPr>
              <w:t>本科教学</w:t>
            </w:r>
            <w:r w:rsidRPr="00A9146C">
              <w:rPr>
                <w:rFonts w:asciiTheme="minorHAnsi" w:eastAsia="宋体" w:hAnsiTheme="minorHAnsi" w:cstheme="minorHAnsi"/>
                <w:b/>
                <w:sz w:val="21"/>
                <w:szCs w:val="21"/>
                <w:lang w:eastAsia="zh-CN"/>
              </w:rPr>
              <w:t>部</w:t>
            </w:r>
          </w:p>
        </w:tc>
        <w:tc>
          <w:tcPr>
            <w:tcW w:w="2408" w:type="dxa"/>
          </w:tcPr>
          <w:p w:rsidR="00B314EF" w:rsidRPr="007A3563" w:rsidRDefault="00B314EF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lang w:eastAsia="zh-CN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:rsidR="00B314EF" w:rsidRPr="00A9146C" w:rsidRDefault="00B314EF" w:rsidP="00A9146C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lang w:eastAsia="zh-CN"/>
              </w:rPr>
              <w:t>Date</w:t>
            </w:r>
          </w:p>
          <w:p w:rsidR="00B314EF" w:rsidRPr="00A9146C" w:rsidRDefault="00B314EF" w:rsidP="00A9146C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sz w:val="21"/>
                <w:szCs w:val="21"/>
                <w:lang w:eastAsia="zh-CN"/>
              </w:rPr>
            </w:pPr>
            <w:r w:rsidRPr="00A9146C">
              <w:rPr>
                <w:rFonts w:asciiTheme="minorHAnsi" w:eastAsia="宋体" w:hAnsiTheme="minorHAnsi" w:cstheme="minorHAnsi"/>
                <w:b/>
                <w:sz w:val="21"/>
                <w:szCs w:val="21"/>
                <w:lang w:eastAsia="zh-CN"/>
              </w:rPr>
              <w:t>签批时间</w:t>
            </w:r>
          </w:p>
        </w:tc>
        <w:tc>
          <w:tcPr>
            <w:tcW w:w="2402" w:type="dxa"/>
          </w:tcPr>
          <w:p w:rsidR="00B314EF" w:rsidRPr="007A3563" w:rsidRDefault="00B314EF" w:rsidP="003946E3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lang w:eastAsia="zh-CN"/>
              </w:rPr>
            </w:pPr>
          </w:p>
        </w:tc>
      </w:tr>
    </w:tbl>
    <w:p w:rsidR="003946E3" w:rsidRPr="00B314EF" w:rsidRDefault="003946E3" w:rsidP="003946E3">
      <w:pPr>
        <w:spacing w:line="400" w:lineRule="exact"/>
        <w:jc w:val="center"/>
        <w:rPr>
          <w:rFonts w:asciiTheme="minorHAnsi" w:eastAsia="宋体" w:hAnsiTheme="minorHAnsi" w:cstheme="minorHAnsi"/>
          <w:sz w:val="30"/>
          <w:szCs w:val="30"/>
          <w:lang w:eastAsia="zh-CN"/>
        </w:rPr>
      </w:pPr>
    </w:p>
    <w:sectPr w:rsidR="003946E3" w:rsidRPr="00B314EF" w:rsidSect="00F80DEF">
      <w:headerReference w:type="default" r:id="rId6"/>
      <w:pgSz w:w="11906" w:h="16838" w:code="9"/>
      <w:pgMar w:top="1418" w:right="1418" w:bottom="567" w:left="1418" w:header="51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5250" w:rsidRDefault="008A5250" w:rsidP="007827EE">
      <w:pPr>
        <w:pStyle w:val="a3"/>
      </w:pPr>
      <w:r>
        <w:separator/>
      </w:r>
    </w:p>
  </w:endnote>
  <w:endnote w:type="continuationSeparator" w:id="0">
    <w:p w:rsidR="008A5250" w:rsidRDefault="008A5250" w:rsidP="007827E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DCA55AD-0D67-41B6-BF2B-2675E4901601}"/>
    <w:embedBold r:id="rId2" w:fontKey="{EA3112E8-D885-4B40-8EED-F870BD45BA8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tis Semi Serif St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315D1F0-BEBB-48B2-BA7F-08A665417107}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5250" w:rsidRDefault="008A5250" w:rsidP="007827EE">
      <w:pPr>
        <w:pStyle w:val="a3"/>
      </w:pPr>
      <w:r>
        <w:separator/>
      </w:r>
    </w:p>
  </w:footnote>
  <w:footnote w:type="continuationSeparator" w:id="0">
    <w:p w:rsidR="008A5250" w:rsidRDefault="008A5250" w:rsidP="007827EE">
      <w:pPr>
        <w:pStyle w:val="a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27EE" w:rsidRDefault="00B90A2B" w:rsidP="00374393">
    <w:pPr>
      <w:pStyle w:val="a3"/>
      <w:ind w:leftChars="-236" w:left="-565" w:hanging="1"/>
    </w:pPr>
    <w:r>
      <w:rPr>
        <w:noProof/>
        <w:lang w:eastAsia="en-US" w:bidi="he-IL"/>
      </w:rPr>
      <mc:AlternateContent>
        <mc:Choice Requires="wpc">
          <w:drawing>
            <wp:inline distT="0" distB="0" distL="0" distR="0">
              <wp:extent cx="6515100" cy="1171575"/>
              <wp:effectExtent l="0" t="0" r="0" b="0"/>
              <wp:docPr id="6" name="画布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4834200" y="0"/>
                          <a:ext cx="16809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中国广东汕头市大学路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 w:rsidR="00CE4292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号</w:t>
                            </w:r>
                          </w:p>
                          <w:p w:rsidR="0069019C" w:rsidRPr="00523258" w:rsidRDefault="006901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 w:rsidR="00CE4292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Da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Xue</w:t>
                            </w:r>
                            <w:proofErr w:type="spellEnd"/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Road, Shantou,</w:t>
                            </w:r>
                          </w:p>
                          <w:p w:rsidR="0069019C" w:rsidRPr="00523258" w:rsidRDefault="006901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Guangdong, China</w:t>
                            </w:r>
                          </w:p>
                          <w:p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邮编</w:t>
                            </w:r>
                            <w:r w:rsidR="0069019C"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Post Code: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515 063</w:t>
                            </w:r>
                          </w:p>
                          <w:p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电话</w:t>
                            </w:r>
                            <w:r w:rsidR="0069019C"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Tel: 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754-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</w:t>
                            </w:r>
                            <w:r w:rsidR="005A18F7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</w:t>
                            </w:r>
                            <w:r w:rsidR="00CE4292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73</w:t>
                            </w:r>
                          </w:p>
                          <w:p w:rsidR="006E6D4B" w:rsidRPr="00523258" w:rsidRDefault="007827EE" w:rsidP="006E6D4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传真</w:t>
                            </w:r>
                            <w:r w:rsidR="0069019C"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Fax</w:t>
                            </w:r>
                            <w:r w:rsidR="0069019C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: 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754-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</w:t>
                            </w:r>
                            <w:r w:rsidR="005A18F7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807 7034</w:t>
                            </w:r>
                          </w:p>
                          <w:p w:rsidR="007827EE" w:rsidRPr="00712811" w:rsidRDefault="00CE429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Rotis Semi Serif Std" w:eastAsia="宋体" w:hAnsi="Rotis Semi Serif Std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712811">
                              <w:rPr>
                                <w:rFonts w:ascii="Rotis Semi Serif Std" w:eastAsia="宋体" w:hAnsi="Rotis Semi Serif Std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www.gtiit.edu.cn</w:t>
                            </w:r>
                          </w:p>
                        </w:txbxContent>
                      </wps:txbx>
                      <wps:bodyPr rot="0" vert="horz" wrap="square" lIns="64922" tIns="32461" rIns="64922" bIns="32461" anchor="t" anchorCtr="0" upright="1">
                        <a:noAutofit/>
                      </wps:bodyPr>
                    </wps:wsp>
                    <wps:wsp>
                      <wps:cNvPr id="3" name="AutoShape 54"/>
                      <wps:cNvCnPr>
                        <a:cxnSpLocks noChangeShapeType="1"/>
                      </wps:cNvCnPr>
                      <wps:spPr bwMode="auto">
                        <a:xfrm>
                          <a:off x="4821500" y="51403"/>
                          <a:ext cx="600" cy="1007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1001300" y="168211"/>
                          <a:ext cx="304863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4FA2" w:rsidRDefault="006A4FA2" w:rsidP="006A4FA2">
                            <w:pPr>
                              <w:rPr>
                                <w:rFonts w:ascii="黑体" w:eastAsia="黑体" w:hAnsi="黑体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8068E">
                              <w:rPr>
                                <w:rFonts w:ascii="黑体" w:eastAsia="黑体" w:hAnsi="黑体" w:hint="eastAsia"/>
                                <w:sz w:val="32"/>
                                <w:szCs w:val="32"/>
                                <w:lang w:eastAsia="zh-CN"/>
                              </w:rPr>
                              <w:t>广东以色列理工学院</w:t>
                            </w:r>
                          </w:p>
                          <w:p w:rsidR="00FF5AB0" w:rsidRPr="00B8068E" w:rsidRDefault="00FF5AB0" w:rsidP="00FF5AB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8068E">
                              <w:rPr>
                                <w:sz w:val="21"/>
                                <w:szCs w:val="21"/>
                              </w:rPr>
                              <w:t>Guangdong Technion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-Israel Institute of Technology</w:t>
                            </w:r>
                          </w:p>
                          <w:p w:rsidR="00FF5AB0" w:rsidRPr="00FF5AB0" w:rsidRDefault="00FF5AB0" w:rsidP="006A4FA2">
                            <w:pPr>
                              <w:rPr>
                                <w:rFonts w:ascii="黑体" w:eastAsia="黑体" w:hAnsi="黑体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Picture 61" descr="GTIIT-Logo-白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700" y="17701"/>
                          <a:ext cx="953800" cy="9551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id="画布 50" o:spid="_x0000_s1026" editas="canvas" style="width:513pt;height:92.25pt;mso-position-horizontal-relative:char;mso-position-vertical-relative:line" coordsize="65151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5151;height:11715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8" type="#_x0000_t202" style="position:absolute;left:48342;width:16809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" filled="f" fillcolor="#bbe0e3" stroked="f">
                <v:textbox inset="1.80339mm,.90169mm,1.80339mm,.90169mm">
                  <w:txbxContent>
                    <w:p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中国广东汕头市大学路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 w:rsidR="00CE4292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号</w:t>
                      </w:r>
                    </w:p>
                    <w:p w:rsidR="0069019C" w:rsidRPr="00523258" w:rsidRDefault="0069019C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 w:rsidR="00CE4292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Da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proofErr w:type="spellStart"/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Xue</w:t>
                      </w:r>
                      <w:proofErr w:type="spellEnd"/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Road, Shantou,</w:t>
                      </w:r>
                    </w:p>
                    <w:p w:rsidR="0069019C" w:rsidRPr="00523258" w:rsidRDefault="0069019C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Guangdong, China</w:t>
                      </w:r>
                    </w:p>
                    <w:p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邮编</w:t>
                      </w:r>
                      <w:r w:rsidR="0069019C"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Post Code: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515 063</w:t>
                      </w:r>
                    </w:p>
                    <w:p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电话</w:t>
                      </w:r>
                      <w:r w:rsidR="0069019C"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Tel: 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86-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754-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</w:t>
                      </w:r>
                      <w:r w:rsidR="005A18F7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</w:t>
                      </w:r>
                      <w:r w:rsidR="00CE4292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73</w:t>
                      </w:r>
                    </w:p>
                    <w:p w:rsidR="006E6D4B" w:rsidRPr="00523258" w:rsidRDefault="007827EE" w:rsidP="006E6D4B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传真</w:t>
                      </w:r>
                      <w:r w:rsidR="0069019C"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Fax</w:t>
                      </w:r>
                      <w:r w:rsidR="0069019C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: 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86-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754-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</w:t>
                      </w:r>
                      <w:r w:rsidR="005A18F7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807 7034</w:t>
                      </w:r>
                    </w:p>
                    <w:p w:rsidR="007827EE" w:rsidRPr="00712811" w:rsidRDefault="00CE4292">
                      <w:pPr>
                        <w:autoSpaceDE w:val="0"/>
                        <w:autoSpaceDN w:val="0"/>
                        <w:adjustRightInd w:val="0"/>
                        <w:rPr>
                          <w:rFonts w:ascii="Rotis Semi Serif Std" w:eastAsia="宋体" w:hAnsi="Rotis Semi Serif Std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712811">
                        <w:rPr>
                          <w:rFonts w:ascii="Rotis Semi Serif Std" w:eastAsia="宋体" w:hAnsi="Rotis Semi Serif Std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www.gtiit.edu.cn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9" type="#_x0000_t32" style="position:absolute;left:48215;top:514;width:6;height:100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<v:shape id="Text Box 59" o:spid="_x0000_s1030" type="#_x0000_t202" style="position:absolute;left:10013;top:1682;width:30486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:rsidR="006A4FA2" w:rsidRDefault="006A4FA2" w:rsidP="006A4FA2">
                      <w:pPr>
                        <w:rPr>
                          <w:rFonts w:ascii="黑体" w:eastAsia="黑体" w:hAnsi="黑体"/>
                          <w:sz w:val="32"/>
                          <w:szCs w:val="32"/>
                          <w:lang w:eastAsia="zh-CN"/>
                        </w:rPr>
                      </w:pPr>
                      <w:r w:rsidRPr="00B8068E">
                        <w:rPr>
                          <w:rFonts w:ascii="黑体" w:eastAsia="黑体" w:hAnsi="黑体" w:hint="eastAsia"/>
                          <w:sz w:val="32"/>
                          <w:szCs w:val="32"/>
                          <w:lang w:eastAsia="zh-CN"/>
                        </w:rPr>
                        <w:t>广东以色列理工学院</w:t>
                      </w:r>
                    </w:p>
                    <w:p w:rsidR="00FF5AB0" w:rsidRPr="00B8068E" w:rsidRDefault="00FF5AB0" w:rsidP="00FF5AB0">
                      <w:pPr>
                        <w:rPr>
                          <w:sz w:val="21"/>
                          <w:szCs w:val="21"/>
                        </w:rPr>
                      </w:pPr>
                      <w:r w:rsidRPr="00B8068E">
                        <w:rPr>
                          <w:sz w:val="21"/>
                          <w:szCs w:val="21"/>
                        </w:rPr>
                        <w:t>Guangdong Technion</w:t>
                      </w:r>
                      <w:r>
                        <w:rPr>
                          <w:sz w:val="21"/>
                          <w:szCs w:val="21"/>
                        </w:rPr>
                        <w:t>-Israel Institute of Technology</w:t>
                      </w:r>
                    </w:p>
                    <w:p w:rsidR="00FF5AB0" w:rsidRPr="00FF5AB0" w:rsidRDefault="00FF5AB0" w:rsidP="006A4FA2">
                      <w:pPr>
                        <w:rPr>
                          <w:rFonts w:ascii="黑体" w:eastAsia="黑体" w:hAnsi="黑体"/>
                          <w:sz w:val="32"/>
                          <w:szCs w:val="32"/>
                          <w:lang w:eastAsia="zh-CN"/>
                        </w:rPr>
                      </w:pPr>
                    </w:p>
                  </w:txbxContent>
                </v:textbox>
              </v:shape>
              <v:shape id="Picture 61" o:spid="_x0000_s1031" type="#_x0000_t75" alt="GTIIT-Logo-白底" style="position:absolute;left:717;top:177;width:9538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">
                <v:imagedata r:id="rId2" o:title="GTIIT-Logo-白底"/>
              </v:shape>
              <w10:anchorlock/>
            </v:group>
          </w:pict>
        </mc:Fallback>
      </mc:AlternateContent>
    </w:r>
  </w:p>
  <w:p w:rsidR="006A4FA2" w:rsidRDefault="006A4FA2" w:rsidP="006A4FA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/>
  <w:attachedTemplate r:id="rId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806"/>
    <w:rsid w:val="00023601"/>
    <w:rsid w:val="00024E46"/>
    <w:rsid w:val="00030BD8"/>
    <w:rsid w:val="00044482"/>
    <w:rsid w:val="00080D8D"/>
    <w:rsid w:val="00081CEC"/>
    <w:rsid w:val="00094BCD"/>
    <w:rsid w:val="000A1129"/>
    <w:rsid w:val="000A6560"/>
    <w:rsid w:val="000B008F"/>
    <w:rsid w:val="000C78DE"/>
    <w:rsid w:val="000F200A"/>
    <w:rsid w:val="00142198"/>
    <w:rsid w:val="00144335"/>
    <w:rsid w:val="001648E6"/>
    <w:rsid w:val="00177C28"/>
    <w:rsid w:val="0018044E"/>
    <w:rsid w:val="001A0C36"/>
    <w:rsid w:val="001A7C2F"/>
    <w:rsid w:val="001B0932"/>
    <w:rsid w:val="001F5B23"/>
    <w:rsid w:val="00204FF5"/>
    <w:rsid w:val="00214534"/>
    <w:rsid w:val="00290B75"/>
    <w:rsid w:val="002B6F87"/>
    <w:rsid w:val="002F4C8D"/>
    <w:rsid w:val="003000D9"/>
    <w:rsid w:val="003168C8"/>
    <w:rsid w:val="00374393"/>
    <w:rsid w:val="00393ED7"/>
    <w:rsid w:val="003946E3"/>
    <w:rsid w:val="003A00C7"/>
    <w:rsid w:val="003A21BC"/>
    <w:rsid w:val="003D3A42"/>
    <w:rsid w:val="003E3BBA"/>
    <w:rsid w:val="003F07D6"/>
    <w:rsid w:val="004174E8"/>
    <w:rsid w:val="004356B9"/>
    <w:rsid w:val="00441D1F"/>
    <w:rsid w:val="004449F7"/>
    <w:rsid w:val="00453B91"/>
    <w:rsid w:val="0048099B"/>
    <w:rsid w:val="004B008F"/>
    <w:rsid w:val="004C5096"/>
    <w:rsid w:val="004D4C2C"/>
    <w:rsid w:val="004E2018"/>
    <w:rsid w:val="0050521D"/>
    <w:rsid w:val="00514354"/>
    <w:rsid w:val="00520F92"/>
    <w:rsid w:val="00522754"/>
    <w:rsid w:val="00523258"/>
    <w:rsid w:val="005442D7"/>
    <w:rsid w:val="00582142"/>
    <w:rsid w:val="005A18F7"/>
    <w:rsid w:val="005A1EA0"/>
    <w:rsid w:val="005E292F"/>
    <w:rsid w:val="005F2863"/>
    <w:rsid w:val="00623BD2"/>
    <w:rsid w:val="00625070"/>
    <w:rsid w:val="00645011"/>
    <w:rsid w:val="00650EE9"/>
    <w:rsid w:val="00680622"/>
    <w:rsid w:val="006823A9"/>
    <w:rsid w:val="0069019C"/>
    <w:rsid w:val="006A4FA2"/>
    <w:rsid w:val="006D0900"/>
    <w:rsid w:val="006D6117"/>
    <w:rsid w:val="006E6D4B"/>
    <w:rsid w:val="007109B0"/>
    <w:rsid w:val="00712811"/>
    <w:rsid w:val="00722351"/>
    <w:rsid w:val="0073080E"/>
    <w:rsid w:val="007317F8"/>
    <w:rsid w:val="00752448"/>
    <w:rsid w:val="007827EE"/>
    <w:rsid w:val="00784D97"/>
    <w:rsid w:val="0079674F"/>
    <w:rsid w:val="007A3563"/>
    <w:rsid w:val="007A523B"/>
    <w:rsid w:val="007A7AC9"/>
    <w:rsid w:val="007D1579"/>
    <w:rsid w:val="007E3EB1"/>
    <w:rsid w:val="007F1086"/>
    <w:rsid w:val="007F6F6A"/>
    <w:rsid w:val="00840C24"/>
    <w:rsid w:val="008A5250"/>
    <w:rsid w:val="008A6BCB"/>
    <w:rsid w:val="0092605A"/>
    <w:rsid w:val="00981BCD"/>
    <w:rsid w:val="009D0496"/>
    <w:rsid w:val="00A116EA"/>
    <w:rsid w:val="00A42F1A"/>
    <w:rsid w:val="00A9146C"/>
    <w:rsid w:val="00AB104E"/>
    <w:rsid w:val="00AB7E2D"/>
    <w:rsid w:val="00AC5BE1"/>
    <w:rsid w:val="00AE442A"/>
    <w:rsid w:val="00B314EF"/>
    <w:rsid w:val="00B8068E"/>
    <w:rsid w:val="00B90A2B"/>
    <w:rsid w:val="00BB03D0"/>
    <w:rsid w:val="00C25917"/>
    <w:rsid w:val="00C46D65"/>
    <w:rsid w:val="00C6500E"/>
    <w:rsid w:val="00C84B9E"/>
    <w:rsid w:val="00CB585F"/>
    <w:rsid w:val="00CC69A3"/>
    <w:rsid w:val="00CE4292"/>
    <w:rsid w:val="00CF16F7"/>
    <w:rsid w:val="00CF5032"/>
    <w:rsid w:val="00D20D85"/>
    <w:rsid w:val="00D21806"/>
    <w:rsid w:val="00D35A70"/>
    <w:rsid w:val="00D40CAA"/>
    <w:rsid w:val="00D80422"/>
    <w:rsid w:val="00D830B3"/>
    <w:rsid w:val="00E45337"/>
    <w:rsid w:val="00E83074"/>
    <w:rsid w:val="00EE1E9E"/>
    <w:rsid w:val="00F138F3"/>
    <w:rsid w:val="00F17F33"/>
    <w:rsid w:val="00F80DEF"/>
    <w:rsid w:val="00F81EA9"/>
    <w:rsid w:val="00F90887"/>
    <w:rsid w:val="00F90AC0"/>
    <w:rsid w:val="00F935DA"/>
    <w:rsid w:val="00FC5CB7"/>
    <w:rsid w:val="00FF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4D9369"/>
  <w15:docId w15:val="{41D9ECC7-8749-41BE-9368-0589A56B6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17F8"/>
    <w:pPr>
      <w:widowControl w:val="0"/>
    </w:pPr>
    <w:rPr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7317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semiHidden/>
    <w:rsid w:val="007317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semiHidden/>
    <w:rsid w:val="007317F8"/>
  </w:style>
  <w:style w:type="paragraph" w:styleId="a6">
    <w:name w:val="Balloon Text"/>
    <w:basedOn w:val="a"/>
    <w:link w:val="a7"/>
    <w:uiPriority w:val="99"/>
    <w:semiHidden/>
    <w:unhideWhenUsed/>
    <w:rsid w:val="003A21BC"/>
    <w:rPr>
      <w:sz w:val="18"/>
      <w:szCs w:val="18"/>
    </w:rPr>
  </w:style>
  <w:style w:type="character" w:customStyle="1" w:styleId="a7">
    <w:name w:val="批注框文本 字符"/>
    <w:link w:val="a6"/>
    <w:uiPriority w:val="99"/>
    <w:semiHidden/>
    <w:rsid w:val="003A21BC"/>
    <w:rPr>
      <w:kern w:val="2"/>
      <w:sz w:val="18"/>
      <w:szCs w:val="18"/>
      <w:lang w:eastAsia="zh-TW"/>
    </w:rPr>
  </w:style>
  <w:style w:type="paragraph" w:styleId="a8">
    <w:name w:val="Date"/>
    <w:basedOn w:val="a"/>
    <w:next w:val="a"/>
    <w:link w:val="a9"/>
    <w:uiPriority w:val="99"/>
    <w:semiHidden/>
    <w:unhideWhenUsed/>
    <w:rsid w:val="00142198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142198"/>
    <w:rPr>
      <w:kern w:val="2"/>
      <w:sz w:val="24"/>
      <w:szCs w:val="24"/>
      <w:lang w:eastAsia="zh-TW"/>
    </w:rPr>
  </w:style>
  <w:style w:type="table" w:customStyle="1" w:styleId="1">
    <w:name w:val="网格型1"/>
    <w:basedOn w:val="a1"/>
    <w:next w:val="aa"/>
    <w:uiPriority w:val="59"/>
    <w:rsid w:val="00712811"/>
    <w:rPr>
      <w:rFonts w:ascii="Calibri" w:eastAsia="宋体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712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GTIIT\&#25991;&#20214;\Letter%20Head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Head</Template>
  <TotalTime>3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广东以色列理工学院（筹）专用信纸模板</vt:lpstr>
    </vt:vector>
  </TitlesOfParts>
  <Company>GTIIT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广东以色列理工学院（筹）专用信纸模板</dc:title>
  <dc:subject/>
  <dc:creator>DELL</dc:creator>
  <cp:keywords/>
  <dc:description/>
  <cp:lastModifiedBy>Xin CHEN</cp:lastModifiedBy>
  <cp:revision>3</cp:revision>
  <cp:lastPrinted>2017-07-06T06:59:00Z</cp:lastPrinted>
  <dcterms:created xsi:type="dcterms:W3CDTF">2019-08-14T07:55:00Z</dcterms:created>
  <dcterms:modified xsi:type="dcterms:W3CDTF">2019-08-14T07:57:00Z</dcterms:modified>
</cp:coreProperties>
</file>